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4DD" w:rsidRDefault="006204DD" w:rsidP="006204DD">
      <w:pPr>
        <w:spacing w:after="0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ESCUELA TÉCNICA SUPERIOR DE INGENIER</w:t>
      </w:r>
      <w:r w:rsidR="001F6056">
        <w:rPr>
          <w:b/>
          <w:sz w:val="36"/>
          <w:szCs w:val="36"/>
        </w:rPr>
        <w:t>ÍA</w:t>
      </w:r>
      <w:r>
        <w:rPr>
          <w:b/>
          <w:sz w:val="36"/>
          <w:szCs w:val="36"/>
        </w:rPr>
        <w:t xml:space="preserve"> DE CAMINOS, CANALES Y PUERTOS</w:t>
      </w:r>
    </w:p>
    <w:p w:rsidR="001F6056" w:rsidRDefault="001F6056" w:rsidP="006204DD">
      <w:pPr>
        <w:spacing w:after="0"/>
        <w:rPr>
          <w:b/>
          <w:sz w:val="36"/>
          <w:szCs w:val="36"/>
        </w:rPr>
      </w:pPr>
    </w:p>
    <w:p w:rsidR="00FC1924" w:rsidRPr="00696B80" w:rsidRDefault="006075FD" w:rsidP="00FC1924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COMISIÓN PERMANENTE DE LA </w:t>
      </w:r>
      <w:r w:rsidR="00FC1924">
        <w:rPr>
          <w:b/>
          <w:sz w:val="36"/>
          <w:szCs w:val="36"/>
        </w:rPr>
        <w:t>JUNTA DE ESCUELA</w:t>
      </w:r>
    </w:p>
    <w:p w:rsidR="00D55E32" w:rsidRDefault="00D55E32" w:rsidP="00FC1924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</w:p>
    <w:p w:rsidR="00FC1924" w:rsidRPr="006204DD" w:rsidRDefault="00FC1924" w:rsidP="00FC1924">
      <w:pPr>
        <w:pBdr>
          <w:bottom w:val="single" w:sz="4" w:space="1" w:color="auto"/>
        </w:pBdr>
        <w:spacing w:after="0"/>
        <w:rPr>
          <w:b/>
          <w:sz w:val="26"/>
          <w:szCs w:val="26"/>
        </w:rPr>
      </w:pPr>
      <w:r w:rsidRPr="006204DD">
        <w:rPr>
          <w:b/>
          <w:sz w:val="26"/>
          <w:szCs w:val="26"/>
        </w:rPr>
        <w:t>Miembros natos</w:t>
      </w:r>
    </w:p>
    <w:p w:rsidR="00FC1924" w:rsidRPr="006204DD" w:rsidRDefault="00FC1924" w:rsidP="00FC1924">
      <w:pPr>
        <w:spacing w:after="0"/>
        <w:rPr>
          <w:sz w:val="26"/>
          <w:szCs w:val="26"/>
        </w:rPr>
      </w:pPr>
      <w:r w:rsidRPr="006204DD">
        <w:rPr>
          <w:sz w:val="26"/>
          <w:szCs w:val="26"/>
        </w:rPr>
        <w:t>Eugenio Pellicer Armiñana</w:t>
      </w:r>
      <w:r w:rsidRPr="006204DD">
        <w:rPr>
          <w:sz w:val="26"/>
          <w:szCs w:val="26"/>
        </w:rPr>
        <w:tab/>
      </w:r>
      <w:r w:rsidRPr="006204DD">
        <w:rPr>
          <w:sz w:val="26"/>
          <w:szCs w:val="26"/>
        </w:rPr>
        <w:tab/>
      </w:r>
      <w:r w:rsidR="006204DD" w:rsidRPr="006204DD">
        <w:rPr>
          <w:sz w:val="26"/>
          <w:szCs w:val="26"/>
        </w:rPr>
        <w:tab/>
      </w:r>
      <w:r w:rsidRPr="006204DD">
        <w:rPr>
          <w:sz w:val="26"/>
          <w:szCs w:val="26"/>
        </w:rPr>
        <w:t>Director</w:t>
      </w:r>
    </w:p>
    <w:p w:rsidR="00733250" w:rsidRDefault="00733250" w:rsidP="001F6056">
      <w:pPr>
        <w:spacing w:after="0"/>
        <w:rPr>
          <w:sz w:val="26"/>
          <w:szCs w:val="26"/>
        </w:rPr>
      </w:pPr>
      <w:r w:rsidRPr="006204DD">
        <w:rPr>
          <w:sz w:val="26"/>
          <w:szCs w:val="26"/>
        </w:rPr>
        <w:t>Ignacio Andrés Doménech</w:t>
      </w:r>
      <w:r w:rsidRPr="006204DD">
        <w:rPr>
          <w:sz w:val="26"/>
          <w:szCs w:val="26"/>
        </w:rPr>
        <w:tab/>
      </w:r>
      <w:r w:rsidRPr="006204DD">
        <w:rPr>
          <w:sz w:val="26"/>
          <w:szCs w:val="26"/>
        </w:rPr>
        <w:tab/>
      </w:r>
      <w:r w:rsidRPr="006204DD">
        <w:rPr>
          <w:sz w:val="26"/>
          <w:szCs w:val="26"/>
        </w:rPr>
        <w:tab/>
        <w:t>Subdirector Jefe de Estudios</w:t>
      </w:r>
    </w:p>
    <w:p w:rsidR="001F6056" w:rsidRPr="006204DD" w:rsidRDefault="003872E7" w:rsidP="001F6056">
      <w:pPr>
        <w:spacing w:after="0"/>
        <w:rPr>
          <w:sz w:val="26"/>
          <w:szCs w:val="26"/>
        </w:rPr>
      </w:pPr>
      <w:r>
        <w:rPr>
          <w:sz w:val="26"/>
          <w:szCs w:val="26"/>
        </w:rPr>
        <w:t>Amalia Sanz Benlloch</w:t>
      </w:r>
      <w:r>
        <w:rPr>
          <w:sz w:val="26"/>
          <w:szCs w:val="26"/>
        </w:rPr>
        <w:tab/>
      </w:r>
      <w:r w:rsidR="001F6056" w:rsidRPr="006204DD">
        <w:rPr>
          <w:sz w:val="26"/>
          <w:szCs w:val="26"/>
        </w:rPr>
        <w:tab/>
      </w:r>
      <w:r w:rsidR="001F6056" w:rsidRPr="006204DD">
        <w:rPr>
          <w:sz w:val="26"/>
          <w:szCs w:val="26"/>
        </w:rPr>
        <w:tab/>
        <w:t>Secretari</w:t>
      </w:r>
      <w:r>
        <w:rPr>
          <w:sz w:val="26"/>
          <w:szCs w:val="26"/>
        </w:rPr>
        <w:t>a</w:t>
      </w:r>
    </w:p>
    <w:p w:rsidR="00FC1924" w:rsidRPr="006204DD" w:rsidRDefault="00FC1924" w:rsidP="00FC1924">
      <w:pPr>
        <w:spacing w:after="0"/>
        <w:rPr>
          <w:sz w:val="26"/>
          <w:szCs w:val="26"/>
        </w:rPr>
      </w:pPr>
      <w:r w:rsidRPr="006204DD">
        <w:rPr>
          <w:sz w:val="26"/>
          <w:szCs w:val="26"/>
        </w:rPr>
        <w:t>Antonio Sanabria Gil</w:t>
      </w:r>
      <w:r w:rsidRPr="006204DD">
        <w:rPr>
          <w:sz w:val="26"/>
          <w:szCs w:val="26"/>
        </w:rPr>
        <w:tab/>
      </w:r>
      <w:r w:rsidRPr="006204DD">
        <w:rPr>
          <w:sz w:val="26"/>
          <w:szCs w:val="26"/>
        </w:rPr>
        <w:tab/>
      </w:r>
      <w:r w:rsidRPr="006204DD">
        <w:rPr>
          <w:sz w:val="26"/>
          <w:szCs w:val="26"/>
        </w:rPr>
        <w:tab/>
        <w:t>Jefe de los Servicios Administrativos</w:t>
      </w:r>
    </w:p>
    <w:p w:rsidR="00FC1924" w:rsidRPr="002640A9" w:rsidRDefault="008C5F09" w:rsidP="00FC1924">
      <w:pPr>
        <w:spacing w:after="0"/>
        <w:rPr>
          <w:sz w:val="26"/>
          <w:szCs w:val="26"/>
        </w:rPr>
      </w:pPr>
      <w:r w:rsidRPr="00733250">
        <w:rPr>
          <w:sz w:val="26"/>
          <w:szCs w:val="26"/>
        </w:rPr>
        <w:t xml:space="preserve">Daniel </w:t>
      </w:r>
      <w:r>
        <w:rPr>
          <w:sz w:val="26"/>
          <w:szCs w:val="26"/>
        </w:rPr>
        <w:t>Canillas Vigara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Delegado</w:t>
      </w:r>
      <w:r w:rsidR="002640A9" w:rsidRPr="002640A9">
        <w:rPr>
          <w:sz w:val="26"/>
          <w:szCs w:val="26"/>
        </w:rPr>
        <w:t xml:space="preserve"> de estudiantes</w:t>
      </w:r>
    </w:p>
    <w:p w:rsidR="00714299" w:rsidRPr="006204DD" w:rsidRDefault="00714299" w:rsidP="00FC1924">
      <w:pPr>
        <w:spacing w:after="0"/>
        <w:rPr>
          <w:sz w:val="26"/>
          <w:szCs w:val="26"/>
        </w:rPr>
      </w:pPr>
    </w:p>
    <w:p w:rsidR="00FC1924" w:rsidRPr="006204DD" w:rsidRDefault="00FC1924" w:rsidP="00FC1924">
      <w:pPr>
        <w:pBdr>
          <w:bottom w:val="single" w:sz="4" w:space="1" w:color="auto"/>
        </w:pBdr>
        <w:spacing w:after="0"/>
        <w:rPr>
          <w:b/>
          <w:sz w:val="26"/>
          <w:szCs w:val="26"/>
        </w:rPr>
      </w:pPr>
      <w:r w:rsidRPr="006204DD">
        <w:rPr>
          <w:b/>
          <w:sz w:val="26"/>
          <w:szCs w:val="26"/>
        </w:rPr>
        <w:t xml:space="preserve">Profesores representantes </w:t>
      </w:r>
      <w:r w:rsidR="00276922">
        <w:rPr>
          <w:b/>
          <w:sz w:val="26"/>
          <w:szCs w:val="26"/>
        </w:rPr>
        <w:t>del PDI funcionario</w:t>
      </w:r>
    </w:p>
    <w:p w:rsidR="00276922" w:rsidRDefault="00276922" w:rsidP="00276922">
      <w:pPr>
        <w:spacing w:after="0"/>
        <w:rPr>
          <w:sz w:val="26"/>
          <w:szCs w:val="26"/>
        </w:rPr>
      </w:pPr>
      <w:r>
        <w:rPr>
          <w:sz w:val="26"/>
          <w:szCs w:val="26"/>
        </w:rPr>
        <w:t>Lourdes Aznar Mas</w:t>
      </w:r>
    </w:p>
    <w:p w:rsidR="00450A8F" w:rsidRDefault="00450A8F" w:rsidP="00FA29B7">
      <w:pPr>
        <w:spacing w:after="0"/>
        <w:rPr>
          <w:sz w:val="26"/>
          <w:szCs w:val="26"/>
        </w:rPr>
      </w:pPr>
      <w:r w:rsidRPr="006204DD">
        <w:rPr>
          <w:sz w:val="26"/>
          <w:szCs w:val="26"/>
        </w:rPr>
        <w:t>José Luis Bone</w:t>
      </w:r>
      <w:r w:rsidR="00276922">
        <w:rPr>
          <w:sz w:val="26"/>
          <w:szCs w:val="26"/>
        </w:rPr>
        <w:t>t</w:t>
      </w:r>
      <w:r w:rsidRPr="006204DD">
        <w:rPr>
          <w:sz w:val="26"/>
          <w:szCs w:val="26"/>
        </w:rPr>
        <w:t xml:space="preserve"> Senach</w:t>
      </w:r>
    </w:p>
    <w:p w:rsidR="00276922" w:rsidRDefault="00276922" w:rsidP="00276922">
      <w:pPr>
        <w:spacing w:after="0"/>
        <w:rPr>
          <w:sz w:val="26"/>
          <w:szCs w:val="26"/>
        </w:rPr>
      </w:pPr>
      <w:r>
        <w:rPr>
          <w:sz w:val="26"/>
          <w:szCs w:val="26"/>
        </w:rPr>
        <w:t>Elvira Garrido de la Torre</w:t>
      </w:r>
    </w:p>
    <w:p w:rsidR="0072291B" w:rsidRDefault="0072291B" w:rsidP="00276922">
      <w:pPr>
        <w:spacing w:after="0"/>
        <w:rPr>
          <w:sz w:val="26"/>
          <w:szCs w:val="26"/>
        </w:rPr>
      </w:pPr>
      <w:r>
        <w:rPr>
          <w:sz w:val="26"/>
          <w:szCs w:val="26"/>
        </w:rPr>
        <w:t>Ricardo Insa Franco</w:t>
      </w:r>
    </w:p>
    <w:p w:rsidR="00276922" w:rsidRDefault="00276922" w:rsidP="00276922">
      <w:pPr>
        <w:spacing w:after="0"/>
        <w:rPr>
          <w:sz w:val="26"/>
          <w:szCs w:val="26"/>
        </w:rPr>
      </w:pPr>
      <w:r>
        <w:rPr>
          <w:sz w:val="26"/>
          <w:szCs w:val="26"/>
        </w:rPr>
        <w:t>Carlos Lázaro Fernández</w:t>
      </w:r>
    </w:p>
    <w:p w:rsidR="00276922" w:rsidRPr="006204DD" w:rsidRDefault="00276922" w:rsidP="00276922">
      <w:pPr>
        <w:spacing w:after="0"/>
        <w:rPr>
          <w:sz w:val="26"/>
          <w:szCs w:val="26"/>
        </w:rPr>
      </w:pPr>
      <w:r w:rsidRPr="006204DD">
        <w:rPr>
          <w:sz w:val="26"/>
          <w:szCs w:val="26"/>
        </w:rPr>
        <w:t>Miguel Martín Monerris</w:t>
      </w:r>
    </w:p>
    <w:p w:rsidR="00276922" w:rsidRPr="006204DD" w:rsidRDefault="00276922" w:rsidP="00276922">
      <w:pPr>
        <w:spacing w:after="0"/>
        <w:rPr>
          <w:sz w:val="26"/>
          <w:szCs w:val="26"/>
        </w:rPr>
      </w:pPr>
      <w:r w:rsidRPr="006204DD">
        <w:rPr>
          <w:sz w:val="26"/>
          <w:szCs w:val="26"/>
        </w:rPr>
        <w:t>Francisco Javier Pall</w:t>
      </w:r>
      <w:r>
        <w:rPr>
          <w:sz w:val="26"/>
          <w:szCs w:val="26"/>
        </w:rPr>
        <w:t>a</w:t>
      </w:r>
      <w:r w:rsidRPr="006204DD">
        <w:rPr>
          <w:sz w:val="26"/>
          <w:szCs w:val="26"/>
        </w:rPr>
        <w:t>rés Rubio</w:t>
      </w:r>
    </w:p>
    <w:p w:rsidR="00276922" w:rsidRDefault="00276922" w:rsidP="00FA29B7">
      <w:pPr>
        <w:spacing w:after="0"/>
        <w:rPr>
          <w:sz w:val="26"/>
          <w:szCs w:val="26"/>
        </w:rPr>
      </w:pPr>
      <w:r>
        <w:rPr>
          <w:sz w:val="26"/>
          <w:szCs w:val="26"/>
        </w:rPr>
        <w:t>Javier Paredes Arquiola</w:t>
      </w:r>
    </w:p>
    <w:p w:rsidR="00714299" w:rsidRPr="006204DD" w:rsidRDefault="00714299" w:rsidP="00276922">
      <w:pPr>
        <w:spacing w:after="0"/>
        <w:rPr>
          <w:sz w:val="26"/>
          <w:szCs w:val="26"/>
        </w:rPr>
      </w:pPr>
    </w:p>
    <w:p w:rsidR="00276922" w:rsidRPr="006204DD" w:rsidRDefault="00276922" w:rsidP="00276922">
      <w:pPr>
        <w:pBdr>
          <w:bottom w:val="single" w:sz="4" w:space="1" w:color="auto"/>
        </w:pBdr>
        <w:spacing w:after="0"/>
        <w:rPr>
          <w:b/>
          <w:sz w:val="26"/>
          <w:szCs w:val="26"/>
        </w:rPr>
      </w:pPr>
      <w:r w:rsidRPr="006204DD">
        <w:rPr>
          <w:b/>
          <w:sz w:val="26"/>
          <w:szCs w:val="26"/>
        </w:rPr>
        <w:t>Profesor representant</w:t>
      </w:r>
      <w:r w:rsidR="001F6056">
        <w:rPr>
          <w:b/>
          <w:sz w:val="26"/>
          <w:szCs w:val="26"/>
        </w:rPr>
        <w:t>e</w:t>
      </w:r>
      <w:r w:rsidRPr="006204D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del PDI no funcionario</w:t>
      </w:r>
    </w:p>
    <w:p w:rsidR="00276922" w:rsidRDefault="00276922" w:rsidP="00276922">
      <w:pPr>
        <w:spacing w:after="0"/>
        <w:rPr>
          <w:sz w:val="26"/>
          <w:szCs w:val="26"/>
        </w:rPr>
      </w:pPr>
      <w:r>
        <w:rPr>
          <w:sz w:val="26"/>
          <w:szCs w:val="26"/>
        </w:rPr>
        <w:t>Eric Gielen</w:t>
      </w:r>
    </w:p>
    <w:p w:rsidR="00276922" w:rsidRPr="006204DD" w:rsidRDefault="00276922" w:rsidP="00276922">
      <w:pPr>
        <w:spacing w:after="0"/>
        <w:rPr>
          <w:sz w:val="26"/>
          <w:szCs w:val="26"/>
        </w:rPr>
      </w:pPr>
    </w:p>
    <w:p w:rsidR="00450A8F" w:rsidRPr="006204DD" w:rsidRDefault="001F6056" w:rsidP="00450A8F">
      <w:pPr>
        <w:pBdr>
          <w:bottom w:val="single" w:sz="4" w:space="1" w:color="auto"/>
        </w:pBd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Representantes de los estudiantes</w:t>
      </w:r>
    </w:p>
    <w:p w:rsidR="00733250" w:rsidRDefault="00733250" w:rsidP="00733250">
      <w:pPr>
        <w:spacing w:after="0"/>
        <w:rPr>
          <w:sz w:val="26"/>
          <w:szCs w:val="26"/>
        </w:rPr>
      </w:pPr>
      <w:r w:rsidRPr="00733250">
        <w:rPr>
          <w:sz w:val="26"/>
          <w:szCs w:val="26"/>
        </w:rPr>
        <w:t>María</w:t>
      </w:r>
      <w:r>
        <w:rPr>
          <w:sz w:val="26"/>
          <w:szCs w:val="26"/>
        </w:rPr>
        <w:t xml:space="preserve"> Rodilla Lozano</w:t>
      </w:r>
    </w:p>
    <w:p w:rsidR="00FA29B7" w:rsidRPr="006204DD" w:rsidRDefault="00FA29B7" w:rsidP="00FC1924">
      <w:pPr>
        <w:pBdr>
          <w:bottom w:val="single" w:sz="4" w:space="1" w:color="auto"/>
        </w:pBdr>
        <w:spacing w:after="0"/>
        <w:rPr>
          <w:b/>
          <w:sz w:val="26"/>
          <w:szCs w:val="26"/>
        </w:rPr>
      </w:pPr>
    </w:p>
    <w:p w:rsidR="00FC1924" w:rsidRPr="006204DD" w:rsidRDefault="001F6056" w:rsidP="00FC1924">
      <w:pPr>
        <w:pBdr>
          <w:bottom w:val="single" w:sz="4" w:space="1" w:color="auto"/>
        </w:pBd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Representante del PAS</w:t>
      </w:r>
    </w:p>
    <w:p w:rsidR="00FC1924" w:rsidRPr="006204DD" w:rsidRDefault="00450A8F" w:rsidP="00FC1924">
      <w:pPr>
        <w:rPr>
          <w:sz w:val="26"/>
          <w:szCs w:val="26"/>
        </w:rPr>
      </w:pPr>
      <w:r w:rsidRPr="006204DD">
        <w:rPr>
          <w:sz w:val="26"/>
          <w:szCs w:val="26"/>
        </w:rPr>
        <w:t>Rosa Font Villanueva</w:t>
      </w:r>
    </w:p>
    <w:sectPr w:rsidR="00FC1924" w:rsidRPr="006204D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105" w:rsidRDefault="00D10105" w:rsidP="002C7410">
      <w:pPr>
        <w:spacing w:after="0" w:line="240" w:lineRule="auto"/>
      </w:pPr>
      <w:r>
        <w:separator/>
      </w:r>
    </w:p>
  </w:endnote>
  <w:endnote w:type="continuationSeparator" w:id="0">
    <w:p w:rsidR="00D10105" w:rsidRDefault="00D10105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105" w:rsidRDefault="00D10105" w:rsidP="002C7410">
      <w:pPr>
        <w:spacing w:after="0" w:line="240" w:lineRule="auto"/>
      </w:pPr>
      <w:r>
        <w:separator/>
      </w:r>
    </w:p>
  </w:footnote>
  <w:footnote w:type="continuationSeparator" w:id="0">
    <w:p w:rsidR="00D10105" w:rsidRDefault="00D10105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410" w:rsidRDefault="0034541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410" w:rsidRDefault="002640A9">
    <w:pPr>
      <w:pStyle w:val="Encabezado"/>
    </w:pPr>
    <w:r w:rsidRPr="006C3198">
      <w:rPr>
        <w:rFonts w:ascii="Calibri Light" w:hAnsi="Calibri Light"/>
        <w:noProof/>
        <w:sz w:val="28"/>
        <w:lang w:eastAsia="es-ES"/>
      </w:rPr>
      <w:drawing>
        <wp:anchor distT="0" distB="0" distL="114300" distR="114300" simplePos="0" relativeHeight="251661312" behindDoc="0" locked="0" layoutInCell="1" allowOverlap="1" wp14:anchorId="726C805A">
          <wp:simplePos x="0" y="0"/>
          <wp:positionH relativeFrom="column">
            <wp:posOffset>4009481</wp:posOffset>
          </wp:positionH>
          <wp:positionV relativeFrom="paragraph">
            <wp:posOffset>-172267</wp:posOffset>
          </wp:positionV>
          <wp:extent cx="2095784" cy="432000"/>
          <wp:effectExtent l="0" t="0" r="0" b="6350"/>
          <wp:wrapNone/>
          <wp:docPr id="9" name="Imagen 9" descr="F:\07_ETSICCP\42 Web\ODS\ODS -- v1-sincarte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07_ETSICCP\42 Web\ODS\ODS -- v1-sincarteles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84" b="18793"/>
                  <a:stretch/>
                </pic:blipFill>
                <pic:spPr bwMode="auto">
                  <a:xfrm>
                    <a:off x="0" y="0"/>
                    <a:ext cx="209578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541B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2060" type="#_x0000_t75" style="position:absolute;margin-left:-85.2pt;margin-top:-16.25pt;width:595.2pt;height:786.8pt;z-index:-251656192;mso-position-horizontal-relative:margin;mso-position-vertical-relative:margin" o:allowincell="f">
          <v:imagedata r:id="rId2" o:title="Tipo3_" croptop="429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410" w:rsidRDefault="0034541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F8"/>
    <w:rsid w:val="00003DD2"/>
    <w:rsid w:val="00081E98"/>
    <w:rsid w:val="001577E8"/>
    <w:rsid w:val="00173AC0"/>
    <w:rsid w:val="001F6056"/>
    <w:rsid w:val="00207F91"/>
    <w:rsid w:val="002640A9"/>
    <w:rsid w:val="00276922"/>
    <w:rsid w:val="002C7410"/>
    <w:rsid w:val="0034541B"/>
    <w:rsid w:val="003872E7"/>
    <w:rsid w:val="003D6090"/>
    <w:rsid w:val="00450A8F"/>
    <w:rsid w:val="005D54E9"/>
    <w:rsid w:val="00600A65"/>
    <w:rsid w:val="006075FD"/>
    <w:rsid w:val="006204DD"/>
    <w:rsid w:val="00714299"/>
    <w:rsid w:val="0072291B"/>
    <w:rsid w:val="0073071E"/>
    <w:rsid w:val="00733250"/>
    <w:rsid w:val="008565F8"/>
    <w:rsid w:val="008C5F09"/>
    <w:rsid w:val="00936C31"/>
    <w:rsid w:val="009C5F8B"/>
    <w:rsid w:val="00AB4527"/>
    <w:rsid w:val="00B21875"/>
    <w:rsid w:val="00C14BB6"/>
    <w:rsid w:val="00C569FA"/>
    <w:rsid w:val="00D10105"/>
    <w:rsid w:val="00D55E32"/>
    <w:rsid w:val="00E813C7"/>
    <w:rsid w:val="00F94D1C"/>
    <w:rsid w:val="00FA29B7"/>
    <w:rsid w:val="00FB6884"/>
    <w:rsid w:val="00F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1FADA84-4A9D-4EEF-9011-970F645C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9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Plantilla3</Template>
  <TotalTime>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María Amalia Sanz Benlloch</cp:lastModifiedBy>
  <cp:revision>2</cp:revision>
  <cp:lastPrinted>2017-11-14T15:53:00Z</cp:lastPrinted>
  <dcterms:created xsi:type="dcterms:W3CDTF">2024-10-15T18:16:00Z</dcterms:created>
  <dcterms:modified xsi:type="dcterms:W3CDTF">2024-10-15T18:16:00Z</dcterms:modified>
</cp:coreProperties>
</file>