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788CC3" w14:textId="77777777" w:rsidR="007D50B3" w:rsidRPr="00C83748" w:rsidRDefault="007D50B3" w:rsidP="007D50B3">
      <w:pPr>
        <w:spacing w:after="0"/>
        <w:ind w:right="-143"/>
        <w:rPr>
          <w:b/>
          <w:sz w:val="36"/>
          <w:szCs w:val="36"/>
        </w:rPr>
      </w:pPr>
      <w:r w:rsidRPr="00C83748">
        <w:rPr>
          <w:b/>
          <w:sz w:val="36"/>
          <w:szCs w:val="36"/>
        </w:rPr>
        <w:t>GRADO EN GESTIÓN DEL TRANSPORTE Y LA LOGÍSTICA</w:t>
      </w:r>
    </w:p>
    <w:p w14:paraId="11BCCA0B" w14:textId="77777777" w:rsidR="007D50B3" w:rsidRPr="00C83748" w:rsidRDefault="007D50B3" w:rsidP="007D50B3">
      <w:pPr>
        <w:spacing w:after="0"/>
        <w:rPr>
          <w:b/>
          <w:sz w:val="36"/>
          <w:szCs w:val="36"/>
        </w:rPr>
      </w:pPr>
      <w:r w:rsidRPr="00C83748">
        <w:rPr>
          <w:b/>
          <w:sz w:val="36"/>
          <w:szCs w:val="36"/>
        </w:rPr>
        <w:t>COMISIÓN ACADÉMICA DE TÍTULO</w:t>
      </w:r>
    </w:p>
    <w:p w14:paraId="129FBA20" w14:textId="77777777" w:rsidR="007D50B3" w:rsidRPr="00BD4A53" w:rsidRDefault="007D50B3" w:rsidP="007D50B3">
      <w:pPr>
        <w:spacing w:after="0"/>
        <w:rPr>
          <w:b/>
          <w:sz w:val="32"/>
          <w:szCs w:val="32"/>
        </w:rPr>
      </w:pPr>
    </w:p>
    <w:p w14:paraId="14B424F6" w14:textId="77777777" w:rsidR="007D50B3" w:rsidRDefault="007D50B3" w:rsidP="007D50B3">
      <w:pPr>
        <w:spacing w:after="0"/>
      </w:pPr>
    </w:p>
    <w:p w14:paraId="5DFAA1D8" w14:textId="77777777" w:rsidR="007D50B3" w:rsidRPr="00696B80" w:rsidRDefault="007D50B3" w:rsidP="007D50B3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731FC950" w14:textId="77777777" w:rsidR="007D50B3" w:rsidRDefault="007D50B3" w:rsidP="007D50B3">
      <w:pPr>
        <w:spacing w:after="0"/>
        <w:rPr>
          <w:b/>
          <w:sz w:val="28"/>
          <w:szCs w:val="28"/>
        </w:rPr>
      </w:pPr>
    </w:p>
    <w:p w14:paraId="257AE6D8" w14:textId="77777777" w:rsidR="007D50B3" w:rsidRPr="00696B80" w:rsidRDefault="007D50B3" w:rsidP="007D50B3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76F6ABC8" w14:textId="77777777" w:rsidR="007D50B3" w:rsidRPr="00696B80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70290426" w14:textId="77777777" w:rsidR="007D50B3" w:rsidRDefault="007D50B3" w:rsidP="007D50B3">
      <w:pPr>
        <w:spacing w:after="0"/>
        <w:rPr>
          <w:sz w:val="28"/>
          <w:szCs w:val="28"/>
        </w:rPr>
      </w:pPr>
    </w:p>
    <w:p w14:paraId="7091269B" w14:textId="77777777" w:rsidR="007D50B3" w:rsidRPr="00696B80" w:rsidRDefault="007D50B3" w:rsidP="007D50B3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0B82EB71" w14:textId="77777777" w:rsidR="007D50B3" w:rsidRPr="00696B80" w:rsidRDefault="007D50B3" w:rsidP="007D50B3">
      <w:pPr>
        <w:spacing w:after="0"/>
        <w:rPr>
          <w:sz w:val="28"/>
          <w:szCs w:val="28"/>
        </w:rPr>
      </w:pPr>
      <w:r w:rsidRPr="0051028B">
        <w:rPr>
          <w:bCs/>
          <w:sz w:val="28"/>
          <w:szCs w:val="28"/>
        </w:rPr>
        <w:t>Amalia Sanz Benlloch</w:t>
      </w:r>
      <w:r w:rsidRPr="0051028B">
        <w:rPr>
          <w:bCs/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388F0D84" w14:textId="77777777" w:rsidR="007D50B3" w:rsidRDefault="007D50B3" w:rsidP="007D50B3">
      <w:pPr>
        <w:spacing w:after="0"/>
        <w:rPr>
          <w:sz w:val="28"/>
          <w:szCs w:val="28"/>
        </w:rPr>
      </w:pPr>
    </w:p>
    <w:p w14:paraId="63065505" w14:textId="77B174F1" w:rsidR="007D50B3" w:rsidRDefault="002B40B0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bookmarkStart w:id="0" w:name="_GoBack"/>
      <w:bookmarkEnd w:id="0"/>
      <w:r w:rsidR="007D50B3" w:rsidRPr="00696B80">
        <w:rPr>
          <w:sz w:val="28"/>
          <w:szCs w:val="28"/>
        </w:rPr>
        <w:tab/>
      </w:r>
      <w:r w:rsidR="007D50B3" w:rsidRPr="00696B80">
        <w:rPr>
          <w:sz w:val="28"/>
          <w:szCs w:val="28"/>
        </w:rPr>
        <w:tab/>
        <w:t>Jefe de los Servicios Administrativos</w:t>
      </w:r>
    </w:p>
    <w:p w14:paraId="04F89961" w14:textId="77777777" w:rsidR="007D50B3" w:rsidRPr="00696B80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5020DBAE" w14:textId="77777777" w:rsidR="007D50B3" w:rsidRPr="00696B80" w:rsidRDefault="007D50B3" w:rsidP="007D50B3">
      <w:pPr>
        <w:spacing w:after="0"/>
        <w:rPr>
          <w:sz w:val="28"/>
          <w:szCs w:val="28"/>
        </w:rPr>
      </w:pPr>
    </w:p>
    <w:p w14:paraId="179879F4" w14:textId="77777777" w:rsidR="007D50B3" w:rsidRPr="00696B80" w:rsidRDefault="007D50B3" w:rsidP="007D50B3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>
        <w:rPr>
          <w:b/>
          <w:sz w:val="28"/>
          <w:szCs w:val="28"/>
        </w:rPr>
        <w:t>l Consejo</w:t>
      </w:r>
      <w:r w:rsidRPr="00696B80">
        <w:rPr>
          <w:b/>
          <w:sz w:val="28"/>
          <w:szCs w:val="28"/>
        </w:rPr>
        <w:t xml:space="preserve"> de Escuela</w:t>
      </w:r>
    </w:p>
    <w:p w14:paraId="4F8B5404" w14:textId="77777777" w:rsidR="007D50B3" w:rsidRDefault="007D50B3" w:rsidP="007D50B3">
      <w:pPr>
        <w:spacing w:after="0"/>
        <w:rPr>
          <w:b/>
          <w:sz w:val="28"/>
          <w:szCs w:val="28"/>
        </w:rPr>
      </w:pPr>
    </w:p>
    <w:p w14:paraId="2F22F725" w14:textId="77777777" w:rsidR="007D50B3" w:rsidRPr="00696B80" w:rsidRDefault="007D50B3" w:rsidP="007D50B3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</w:t>
      </w:r>
      <w:r>
        <w:rPr>
          <w:b/>
          <w:sz w:val="28"/>
          <w:szCs w:val="28"/>
        </w:rPr>
        <w:t>o</w:t>
      </w:r>
    </w:p>
    <w:p w14:paraId="6B700A2D" w14:textId="56501BD0" w:rsidR="007D50B3" w:rsidRPr="00696B80" w:rsidRDefault="007D50B3" w:rsidP="007D50B3">
      <w:pPr>
        <w:spacing w:after="0"/>
        <w:rPr>
          <w:sz w:val="28"/>
          <w:szCs w:val="28"/>
        </w:rPr>
      </w:pPr>
      <w:r w:rsidRPr="0051028B">
        <w:rPr>
          <w:bCs/>
          <w:sz w:val="28"/>
          <w:szCs w:val="28"/>
        </w:rPr>
        <w:t>Ignacio Villalba Sanch</w:t>
      </w:r>
      <w:r w:rsidR="0051028B">
        <w:rPr>
          <w:bCs/>
          <w:sz w:val="28"/>
          <w:szCs w:val="28"/>
        </w:rPr>
        <w:t>i</w:t>
      </w:r>
      <w:r w:rsidRPr="0051028B">
        <w:rPr>
          <w:bCs/>
          <w:sz w:val="28"/>
          <w:szCs w:val="28"/>
        </w:rPr>
        <w:t>s</w:t>
      </w:r>
      <w:r w:rsidRPr="0051028B">
        <w:rPr>
          <w:bCs/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444341FB" w14:textId="77777777" w:rsidR="007D50B3" w:rsidRDefault="007D50B3" w:rsidP="007D50B3">
      <w:pPr>
        <w:spacing w:after="0"/>
        <w:rPr>
          <w:sz w:val="28"/>
          <w:szCs w:val="28"/>
        </w:rPr>
      </w:pPr>
    </w:p>
    <w:p w14:paraId="634707BC" w14:textId="77777777" w:rsidR="007D50B3" w:rsidRPr="00696B80" w:rsidRDefault="007D50B3" w:rsidP="007D50B3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37009110" w14:textId="77777777" w:rsidR="007D50B3" w:rsidRPr="00696B80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José Aguilar Herrando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2BC9DD84" w14:textId="77777777" w:rsidR="007D50B3" w:rsidRPr="00696B80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Mª Emilia Casar Furió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7A43EE76" w14:textId="77777777" w:rsidR="007D50B3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Sofía Estellés Miguel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1B201915" w14:textId="77777777" w:rsidR="007D50B3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Luis Montero de Vicente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73DEA35E" w14:textId="77777777" w:rsidR="007D50B3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>Raúl Rodríguez Rodríguez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578DC6C1" w14:textId="77777777" w:rsidR="003118BE" w:rsidRDefault="003118BE" w:rsidP="003118BE">
      <w:pPr>
        <w:spacing w:after="0"/>
        <w:rPr>
          <w:sz w:val="28"/>
          <w:szCs w:val="28"/>
        </w:rPr>
      </w:pPr>
      <w:r w:rsidRPr="0051028B">
        <w:rPr>
          <w:bCs/>
          <w:sz w:val="28"/>
          <w:szCs w:val="28"/>
        </w:rPr>
        <w:t>Tomás Ruiz Sánchez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3F2E4E66" w14:textId="77777777" w:rsidR="007D50B3" w:rsidRPr="00696B80" w:rsidRDefault="007D50B3" w:rsidP="007D50B3">
      <w:pPr>
        <w:spacing w:after="0"/>
        <w:rPr>
          <w:sz w:val="28"/>
          <w:szCs w:val="28"/>
        </w:rPr>
      </w:pPr>
      <w:r w:rsidRPr="00E84BA1">
        <w:rPr>
          <w:sz w:val="28"/>
          <w:szCs w:val="28"/>
        </w:rPr>
        <w:t>Andreea</w:t>
      </w:r>
      <w:r>
        <w:rPr>
          <w:sz w:val="28"/>
          <w:szCs w:val="28"/>
        </w:rPr>
        <w:t xml:space="preserve"> </w:t>
      </w:r>
      <w:r w:rsidRPr="00E84BA1">
        <w:rPr>
          <w:sz w:val="28"/>
          <w:szCs w:val="28"/>
        </w:rPr>
        <w:t>Denisa</w:t>
      </w:r>
      <w:r>
        <w:rPr>
          <w:sz w:val="28"/>
          <w:szCs w:val="28"/>
        </w:rPr>
        <w:t xml:space="preserve"> </w:t>
      </w:r>
      <w:r w:rsidRPr="00E84BA1">
        <w:rPr>
          <w:sz w:val="28"/>
          <w:szCs w:val="28"/>
        </w:rPr>
        <w:t>Rosu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6E8285A1" w14:textId="77777777" w:rsidR="007D50B3" w:rsidRPr="00696B80" w:rsidRDefault="007D50B3" w:rsidP="007D50B3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Daniel Sanz </w:t>
      </w:r>
      <w:r w:rsidRPr="00E84BA1">
        <w:rPr>
          <w:sz w:val="28"/>
          <w:szCs w:val="28"/>
        </w:rPr>
        <w:t>Castaño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73914D1B" w14:textId="52B25520" w:rsidR="00BA0ECD" w:rsidRPr="007D50B3" w:rsidRDefault="00BA0ECD" w:rsidP="007D50B3"/>
    <w:sectPr w:rsidR="00BA0ECD" w:rsidRPr="007D50B3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2B40B0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2B40B0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2B40B0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D0567"/>
    <w:rsid w:val="00207F91"/>
    <w:rsid w:val="00227A33"/>
    <w:rsid w:val="0024686B"/>
    <w:rsid w:val="00256C5E"/>
    <w:rsid w:val="00287B07"/>
    <w:rsid w:val="002B40B0"/>
    <w:rsid w:val="002C25D0"/>
    <w:rsid w:val="002C7410"/>
    <w:rsid w:val="0030576B"/>
    <w:rsid w:val="003118BE"/>
    <w:rsid w:val="003B46E3"/>
    <w:rsid w:val="003C1D51"/>
    <w:rsid w:val="003D6090"/>
    <w:rsid w:val="003E6AD9"/>
    <w:rsid w:val="00450803"/>
    <w:rsid w:val="004A7DDB"/>
    <w:rsid w:val="004B1E6E"/>
    <w:rsid w:val="0051028B"/>
    <w:rsid w:val="00574B36"/>
    <w:rsid w:val="00577270"/>
    <w:rsid w:val="005B7310"/>
    <w:rsid w:val="005E712C"/>
    <w:rsid w:val="00600A65"/>
    <w:rsid w:val="006A3FAB"/>
    <w:rsid w:val="006B0C28"/>
    <w:rsid w:val="006C46E6"/>
    <w:rsid w:val="006E1501"/>
    <w:rsid w:val="006F03A3"/>
    <w:rsid w:val="006F30D5"/>
    <w:rsid w:val="00726617"/>
    <w:rsid w:val="0073071E"/>
    <w:rsid w:val="00752425"/>
    <w:rsid w:val="00762FD4"/>
    <w:rsid w:val="0078466A"/>
    <w:rsid w:val="007D50B3"/>
    <w:rsid w:val="007E307F"/>
    <w:rsid w:val="00807B03"/>
    <w:rsid w:val="008565F8"/>
    <w:rsid w:val="008A6C3B"/>
    <w:rsid w:val="008E00B5"/>
    <w:rsid w:val="00935B18"/>
    <w:rsid w:val="00936C81"/>
    <w:rsid w:val="00961115"/>
    <w:rsid w:val="009C5F8B"/>
    <w:rsid w:val="009E0295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C10408"/>
    <w:rsid w:val="00C14BB6"/>
    <w:rsid w:val="00C569FA"/>
    <w:rsid w:val="00D31672"/>
    <w:rsid w:val="00D4143C"/>
    <w:rsid w:val="00D53108"/>
    <w:rsid w:val="00E576E0"/>
    <w:rsid w:val="00EB1A1A"/>
    <w:rsid w:val="00F44041"/>
    <w:rsid w:val="00F94D1C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50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2025-03-28T20:47:00Z</dcterms:created>
  <dcterms:modified xsi:type="dcterms:W3CDTF">2025-05-30T17:28:00Z</dcterms:modified>
</cp:coreProperties>
</file>