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F6236" w14:textId="77777777" w:rsidR="00BF6762" w:rsidRPr="00C83748" w:rsidRDefault="00BF6762" w:rsidP="00BF6762">
      <w:pPr>
        <w:spacing w:after="0"/>
        <w:ind w:right="-143"/>
        <w:rPr>
          <w:b/>
          <w:sz w:val="36"/>
          <w:szCs w:val="36"/>
        </w:rPr>
      </w:pPr>
      <w:r w:rsidRPr="00C83748">
        <w:rPr>
          <w:b/>
          <w:sz w:val="36"/>
          <w:szCs w:val="36"/>
        </w:rPr>
        <w:t xml:space="preserve">GRADO EN </w:t>
      </w:r>
      <w:r>
        <w:rPr>
          <w:b/>
          <w:sz w:val="36"/>
          <w:szCs w:val="36"/>
        </w:rPr>
        <w:t>INGENIERÍA AMBIENTAL</w:t>
      </w:r>
    </w:p>
    <w:p w14:paraId="47F7A801" w14:textId="77777777" w:rsidR="00BF6762" w:rsidRPr="00C83748" w:rsidRDefault="00BF6762" w:rsidP="00BF6762">
      <w:pPr>
        <w:spacing w:after="0"/>
        <w:rPr>
          <w:b/>
          <w:sz w:val="36"/>
          <w:szCs w:val="36"/>
        </w:rPr>
      </w:pPr>
      <w:r w:rsidRPr="00C83748">
        <w:rPr>
          <w:b/>
          <w:sz w:val="36"/>
          <w:szCs w:val="36"/>
        </w:rPr>
        <w:t>COMISIÓN ACADÉMICA DE TÍTULO</w:t>
      </w:r>
    </w:p>
    <w:p w14:paraId="02F507E8" w14:textId="77777777" w:rsidR="00BF6762" w:rsidRPr="00BD4A53" w:rsidRDefault="00BF6762" w:rsidP="00BF6762">
      <w:pPr>
        <w:spacing w:after="0"/>
        <w:rPr>
          <w:b/>
          <w:sz w:val="32"/>
          <w:szCs w:val="32"/>
        </w:rPr>
      </w:pPr>
    </w:p>
    <w:p w14:paraId="0D3D0515" w14:textId="77777777" w:rsidR="00BF6762" w:rsidRDefault="00BF6762" w:rsidP="00BF6762">
      <w:pPr>
        <w:spacing w:after="0"/>
      </w:pPr>
    </w:p>
    <w:p w14:paraId="78F8BA23" w14:textId="77777777" w:rsidR="00BF6762" w:rsidRPr="00696B80" w:rsidRDefault="00BF6762" w:rsidP="00BF6762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7909DACC" w14:textId="77777777" w:rsidR="00BF6762" w:rsidRDefault="00BF6762" w:rsidP="00BF6762">
      <w:pPr>
        <w:spacing w:after="0"/>
        <w:rPr>
          <w:b/>
          <w:sz w:val="28"/>
          <w:szCs w:val="28"/>
        </w:rPr>
      </w:pPr>
    </w:p>
    <w:p w14:paraId="0A1BAC0A" w14:textId="77777777" w:rsidR="00BF6762" w:rsidRPr="00696B80" w:rsidRDefault="00BF6762" w:rsidP="00BF6762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62A3ACB6" w14:textId="1FEF5FF8" w:rsidR="00BF6762" w:rsidRPr="00696B80" w:rsidRDefault="008B1524" w:rsidP="00BF6762">
      <w:pPr>
        <w:spacing w:after="0"/>
        <w:rPr>
          <w:sz w:val="28"/>
          <w:szCs w:val="28"/>
        </w:rPr>
      </w:pPr>
      <w:r w:rsidRPr="0034209B">
        <w:rPr>
          <w:color w:val="000000" w:themeColor="text1"/>
          <w:sz w:val="28"/>
          <w:szCs w:val="28"/>
        </w:rPr>
        <w:t>Luis Pallarés Rubio</w:t>
      </w:r>
      <w:r w:rsidRPr="008B1524">
        <w:rPr>
          <w:color w:val="0070C0"/>
          <w:sz w:val="28"/>
          <w:szCs w:val="28"/>
        </w:rPr>
        <w:tab/>
      </w:r>
      <w:r>
        <w:rPr>
          <w:sz w:val="28"/>
          <w:szCs w:val="28"/>
        </w:rPr>
        <w:tab/>
      </w:r>
      <w:r w:rsidR="00BF6762" w:rsidRPr="00696B80">
        <w:rPr>
          <w:sz w:val="28"/>
          <w:szCs w:val="28"/>
        </w:rPr>
        <w:tab/>
      </w:r>
      <w:r w:rsidR="00BF6762" w:rsidRPr="00696B80">
        <w:rPr>
          <w:sz w:val="28"/>
          <w:szCs w:val="28"/>
        </w:rPr>
        <w:tab/>
      </w:r>
      <w:proofErr w:type="gramStart"/>
      <w:r w:rsidR="00BF6762" w:rsidRPr="00696B80">
        <w:rPr>
          <w:sz w:val="28"/>
          <w:szCs w:val="28"/>
        </w:rPr>
        <w:t>Director</w:t>
      </w:r>
      <w:proofErr w:type="gramEnd"/>
    </w:p>
    <w:p w14:paraId="3C259AFC" w14:textId="77777777" w:rsidR="00BF6762" w:rsidRDefault="00BF6762" w:rsidP="00BF6762">
      <w:pPr>
        <w:spacing w:after="0"/>
        <w:rPr>
          <w:sz w:val="28"/>
          <w:szCs w:val="28"/>
        </w:rPr>
      </w:pPr>
    </w:p>
    <w:p w14:paraId="09B7795C" w14:textId="77777777" w:rsidR="00BF6762" w:rsidRPr="00696B80" w:rsidRDefault="00BF6762" w:rsidP="00BF6762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5EB780A8" w14:textId="77777777" w:rsidR="00BF6762" w:rsidRPr="00696B80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>
        <w:rPr>
          <w:sz w:val="28"/>
          <w:szCs w:val="28"/>
        </w:rPr>
        <w:tab/>
        <w:t>Secretaria Académica</w:t>
      </w:r>
      <w:r w:rsidRPr="00696B80">
        <w:rPr>
          <w:sz w:val="28"/>
          <w:szCs w:val="28"/>
        </w:rPr>
        <w:t xml:space="preserve"> </w:t>
      </w:r>
    </w:p>
    <w:p w14:paraId="40CF9CC0" w14:textId="77777777" w:rsidR="00BF6762" w:rsidRDefault="00BF6762" w:rsidP="00BF6762">
      <w:pPr>
        <w:spacing w:after="0"/>
        <w:rPr>
          <w:sz w:val="28"/>
          <w:szCs w:val="28"/>
        </w:rPr>
      </w:pPr>
    </w:p>
    <w:p w14:paraId="77BD44EB" w14:textId="4AE16EDA" w:rsidR="00BF6762" w:rsidRDefault="008265B9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Francisco </w:t>
      </w:r>
      <w:r w:rsidR="008B1524">
        <w:rPr>
          <w:sz w:val="28"/>
          <w:szCs w:val="28"/>
        </w:rPr>
        <w:t xml:space="preserve">Rafael </w:t>
      </w:r>
      <w:r>
        <w:rPr>
          <w:sz w:val="28"/>
          <w:szCs w:val="28"/>
        </w:rPr>
        <w:t xml:space="preserve">Domínguez Gómez </w:t>
      </w:r>
      <w:r w:rsidR="00BF6762" w:rsidRPr="00696B80">
        <w:rPr>
          <w:sz w:val="28"/>
          <w:szCs w:val="28"/>
        </w:rPr>
        <w:tab/>
      </w:r>
      <w:proofErr w:type="gramStart"/>
      <w:r w:rsidR="00BF6762" w:rsidRPr="00696B80">
        <w:rPr>
          <w:sz w:val="28"/>
          <w:szCs w:val="28"/>
        </w:rPr>
        <w:t>Jefe</w:t>
      </w:r>
      <w:proofErr w:type="gramEnd"/>
      <w:r w:rsidR="00BF6762" w:rsidRPr="00696B80">
        <w:rPr>
          <w:sz w:val="28"/>
          <w:szCs w:val="28"/>
        </w:rPr>
        <w:t xml:space="preserve"> de los Servicios Administrativos</w:t>
      </w:r>
    </w:p>
    <w:p w14:paraId="3309DD0A" w14:textId="77777777" w:rsidR="00BF6762" w:rsidRPr="00696B80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1C71913E" w14:textId="77777777" w:rsidR="00BF6762" w:rsidRPr="00696B80" w:rsidRDefault="00BF6762" w:rsidP="00BF6762">
      <w:pPr>
        <w:spacing w:after="0"/>
        <w:rPr>
          <w:sz w:val="28"/>
          <w:szCs w:val="28"/>
        </w:rPr>
      </w:pPr>
    </w:p>
    <w:p w14:paraId="4BDDAB60" w14:textId="301C864B" w:rsidR="00BF6762" w:rsidRPr="00696B80" w:rsidRDefault="00BF6762" w:rsidP="00BF6762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670AD4">
        <w:rPr>
          <w:b/>
          <w:sz w:val="28"/>
          <w:szCs w:val="28"/>
        </w:rPr>
        <w:t>l Consejo de Escuela</w:t>
      </w:r>
    </w:p>
    <w:p w14:paraId="12045007" w14:textId="77777777" w:rsidR="00BF6762" w:rsidRDefault="00BF6762" w:rsidP="00BF6762">
      <w:pPr>
        <w:spacing w:after="0"/>
        <w:rPr>
          <w:b/>
          <w:sz w:val="28"/>
          <w:szCs w:val="28"/>
        </w:rPr>
      </w:pPr>
    </w:p>
    <w:p w14:paraId="4A7EE154" w14:textId="77777777" w:rsidR="00BF6762" w:rsidRPr="00696B80" w:rsidRDefault="00BF6762" w:rsidP="00BF6762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 Académic</w:t>
      </w:r>
      <w:r>
        <w:rPr>
          <w:b/>
          <w:sz w:val="28"/>
          <w:szCs w:val="28"/>
        </w:rPr>
        <w:t>o</w:t>
      </w:r>
    </w:p>
    <w:p w14:paraId="0097239E" w14:textId="77777777" w:rsidR="00BF6762" w:rsidRPr="00696B80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Eduardo Albentosa Hernández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413E1E8B" w14:textId="77777777" w:rsidR="00BF6762" w:rsidRDefault="00BF6762" w:rsidP="00BF6762">
      <w:pPr>
        <w:spacing w:after="0"/>
        <w:rPr>
          <w:sz w:val="28"/>
          <w:szCs w:val="28"/>
        </w:rPr>
      </w:pPr>
    </w:p>
    <w:p w14:paraId="0726928B" w14:textId="77777777" w:rsidR="00BF6762" w:rsidRPr="00696B80" w:rsidRDefault="00BF6762" w:rsidP="00BF6762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6DD0877B" w14:textId="77777777" w:rsidR="00BF6762" w:rsidRPr="00696B80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Escuder Bueno</w:t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4C46A799" w14:textId="77777777" w:rsidR="00BF6762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Eric Gielen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57887">
        <w:rPr>
          <w:sz w:val="28"/>
          <w:szCs w:val="28"/>
        </w:rPr>
        <w:t>PDI</w:t>
      </w:r>
      <w:r w:rsidRPr="00BF6762">
        <w:rPr>
          <w:sz w:val="28"/>
          <w:szCs w:val="28"/>
        </w:rPr>
        <w:t xml:space="preserve"> </w:t>
      </w:r>
    </w:p>
    <w:p w14:paraId="6E645424" w14:textId="77777777" w:rsidR="00BF6762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Ester Giménez Carbó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40AB5F1D" w14:textId="66259EB6" w:rsidR="00BF6762" w:rsidRPr="00696B80" w:rsidRDefault="00BF6762" w:rsidP="00BF6762">
      <w:pPr>
        <w:spacing w:after="0"/>
        <w:rPr>
          <w:sz w:val="28"/>
          <w:szCs w:val="28"/>
        </w:rPr>
      </w:pPr>
      <w:r>
        <w:rPr>
          <w:sz w:val="28"/>
          <w:szCs w:val="28"/>
        </w:rPr>
        <w:t>María Pachés Giner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96B80">
        <w:rPr>
          <w:sz w:val="28"/>
          <w:szCs w:val="28"/>
        </w:rPr>
        <w:t>PDI</w:t>
      </w:r>
    </w:p>
    <w:p w14:paraId="029095FB" w14:textId="638F15C9" w:rsidR="00BF6762" w:rsidRPr="008B1524" w:rsidRDefault="008265B9" w:rsidP="00BF6762">
      <w:pPr>
        <w:spacing w:after="0"/>
        <w:rPr>
          <w:color w:val="000000" w:themeColor="text1"/>
          <w:sz w:val="28"/>
          <w:szCs w:val="28"/>
        </w:rPr>
      </w:pPr>
      <w:r w:rsidRPr="008B1524">
        <w:rPr>
          <w:color w:val="000000" w:themeColor="text1"/>
          <w:sz w:val="28"/>
          <w:szCs w:val="28"/>
        </w:rPr>
        <w:t xml:space="preserve">Tatiana Bonet </w:t>
      </w:r>
      <w:proofErr w:type="spellStart"/>
      <w:r w:rsidRPr="008B1524">
        <w:rPr>
          <w:color w:val="000000" w:themeColor="text1"/>
          <w:sz w:val="28"/>
          <w:szCs w:val="28"/>
        </w:rPr>
        <w:t>Brosseta</w:t>
      </w:r>
      <w:proofErr w:type="spellEnd"/>
      <w:r w:rsidR="00BF6762" w:rsidRPr="008B1524">
        <w:rPr>
          <w:color w:val="000000" w:themeColor="text1"/>
          <w:sz w:val="28"/>
          <w:szCs w:val="28"/>
        </w:rPr>
        <w:tab/>
      </w:r>
      <w:r w:rsidR="00BF6762" w:rsidRPr="008B1524">
        <w:rPr>
          <w:color w:val="000000" w:themeColor="text1"/>
          <w:sz w:val="28"/>
          <w:szCs w:val="28"/>
        </w:rPr>
        <w:tab/>
      </w:r>
      <w:r w:rsidR="00BF6762" w:rsidRPr="008B1524">
        <w:rPr>
          <w:color w:val="000000" w:themeColor="text1"/>
          <w:sz w:val="28"/>
          <w:szCs w:val="28"/>
        </w:rPr>
        <w:tab/>
        <w:t>Estudiante</w:t>
      </w:r>
    </w:p>
    <w:p w14:paraId="7FD6736B" w14:textId="32D96737" w:rsidR="00BF6762" w:rsidRPr="00696B80" w:rsidRDefault="008265B9" w:rsidP="00BF6762">
      <w:pPr>
        <w:spacing w:after="0"/>
        <w:rPr>
          <w:sz w:val="28"/>
          <w:szCs w:val="28"/>
        </w:rPr>
      </w:pPr>
      <w:r w:rsidRPr="008B1524">
        <w:rPr>
          <w:color w:val="000000" w:themeColor="text1"/>
          <w:sz w:val="28"/>
          <w:szCs w:val="28"/>
        </w:rPr>
        <w:t>Idoia Pozo Medina</w:t>
      </w:r>
      <w:r w:rsidR="00BF6762" w:rsidRPr="008B1524">
        <w:rPr>
          <w:color w:val="000000" w:themeColor="text1"/>
          <w:sz w:val="28"/>
          <w:szCs w:val="28"/>
        </w:rPr>
        <w:tab/>
      </w:r>
      <w:r w:rsidR="00BF6762" w:rsidRPr="008B1524">
        <w:rPr>
          <w:color w:val="000000" w:themeColor="text1"/>
          <w:sz w:val="28"/>
          <w:szCs w:val="28"/>
        </w:rPr>
        <w:tab/>
      </w:r>
      <w:r w:rsidR="00BF6762" w:rsidRPr="008B1524">
        <w:rPr>
          <w:color w:val="000000" w:themeColor="text1"/>
          <w:sz w:val="28"/>
          <w:szCs w:val="28"/>
        </w:rPr>
        <w:tab/>
      </w:r>
      <w:r w:rsidR="00BF6762" w:rsidRPr="008B1524">
        <w:rPr>
          <w:color w:val="000000" w:themeColor="text1"/>
          <w:sz w:val="28"/>
          <w:szCs w:val="28"/>
        </w:rPr>
        <w:tab/>
      </w:r>
      <w:r w:rsidR="00BF6762">
        <w:rPr>
          <w:sz w:val="28"/>
          <w:szCs w:val="28"/>
        </w:rPr>
        <w:t>Estudiante</w:t>
      </w: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59C10" w14:textId="77777777" w:rsidR="00342313" w:rsidRDefault="00342313" w:rsidP="002C7410">
      <w:pPr>
        <w:spacing w:after="0" w:line="240" w:lineRule="auto"/>
      </w:pPr>
      <w:r>
        <w:separator/>
      </w:r>
    </w:p>
  </w:endnote>
  <w:endnote w:type="continuationSeparator" w:id="0">
    <w:p w14:paraId="5954708B" w14:textId="77777777" w:rsidR="00342313" w:rsidRDefault="00342313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6D709" w14:textId="77777777" w:rsidR="00342313" w:rsidRDefault="00342313" w:rsidP="002C7410">
      <w:pPr>
        <w:spacing w:after="0" w:line="240" w:lineRule="auto"/>
      </w:pPr>
      <w:r>
        <w:separator/>
      </w:r>
    </w:p>
  </w:footnote>
  <w:footnote w:type="continuationSeparator" w:id="0">
    <w:p w14:paraId="4E01E560" w14:textId="77777777" w:rsidR="00342313" w:rsidRDefault="00342313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FF567" w14:textId="77777777" w:rsidR="002C7410" w:rsidRDefault="00342313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74D0C" w14:textId="73302383" w:rsidR="002C7410" w:rsidRDefault="00342313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1026" type="#_x0000_t75" alt="" style="position:absolute;margin-left:-85.1pt;margin-top:-13.3pt;width:595.2pt;height:786.3pt;z-index:-251656192;mso-wrap-edited:f;mso-width-percent:0;mso-height-percent:0;mso-position-horizontal-relative:margin;mso-position-vertical-relative:margin;mso-width-percent:0;mso-height-percent:0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310CF" w14:textId="77777777" w:rsidR="002C7410" w:rsidRDefault="00342313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754F3"/>
    <w:rsid w:val="00081E98"/>
    <w:rsid w:val="00173AC0"/>
    <w:rsid w:val="001A1C34"/>
    <w:rsid w:val="001D0567"/>
    <w:rsid w:val="00207F91"/>
    <w:rsid w:val="00227A33"/>
    <w:rsid w:val="0024686B"/>
    <w:rsid w:val="00256C5E"/>
    <w:rsid w:val="00287B07"/>
    <w:rsid w:val="002C25D0"/>
    <w:rsid w:val="002C7410"/>
    <w:rsid w:val="0030576B"/>
    <w:rsid w:val="0034209B"/>
    <w:rsid w:val="00342313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70AD4"/>
    <w:rsid w:val="006A3FAB"/>
    <w:rsid w:val="006B0C28"/>
    <w:rsid w:val="006C46E6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807B03"/>
    <w:rsid w:val="008265B9"/>
    <w:rsid w:val="008565F8"/>
    <w:rsid w:val="008A6C3B"/>
    <w:rsid w:val="008B1524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BF6762"/>
    <w:rsid w:val="00C10408"/>
    <w:rsid w:val="00C14BB6"/>
    <w:rsid w:val="00C569FA"/>
    <w:rsid w:val="00D31672"/>
    <w:rsid w:val="00D35AB0"/>
    <w:rsid w:val="00D4143C"/>
    <w:rsid w:val="00D53108"/>
    <w:rsid w:val="00D760BA"/>
    <w:rsid w:val="00E55F9B"/>
    <w:rsid w:val="00E576E0"/>
    <w:rsid w:val="00EB1A1A"/>
    <w:rsid w:val="00F44041"/>
    <w:rsid w:val="00F94D1C"/>
    <w:rsid w:val="00FA072A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7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D:\0Trabajo\UPV\ETSICCP\LOGOS\PLANTILLAS WEB\Plantilla3.dotx</Template>
  <TotalTime>0</TotalTime>
  <Pages>1</Pages>
  <Words>90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2026-04-29T16:55:00Z</dcterms:created>
  <dcterms:modified xsi:type="dcterms:W3CDTF">2026-04-29T16:55:00Z</dcterms:modified>
</cp:coreProperties>
</file>