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BA7ACAB" w14:textId="77777777" w:rsidR="00936C81" w:rsidRPr="001B38F8" w:rsidRDefault="00936C81" w:rsidP="00936C81">
      <w:pPr>
        <w:spacing w:after="0"/>
        <w:rPr>
          <w:b/>
          <w:sz w:val="36"/>
          <w:szCs w:val="36"/>
        </w:rPr>
      </w:pPr>
      <w:r w:rsidRPr="001B38F8">
        <w:rPr>
          <w:b/>
          <w:sz w:val="36"/>
          <w:szCs w:val="36"/>
        </w:rPr>
        <w:t>GRADO EN INGENIERÍA CIVIL</w:t>
      </w:r>
    </w:p>
    <w:p w14:paraId="0A97E1A8" w14:textId="77777777" w:rsidR="00936C81" w:rsidRPr="001B38F8" w:rsidRDefault="00936C81" w:rsidP="00936C81">
      <w:pPr>
        <w:spacing w:after="0"/>
        <w:rPr>
          <w:b/>
          <w:sz w:val="36"/>
          <w:szCs w:val="36"/>
        </w:rPr>
      </w:pPr>
      <w:r w:rsidRPr="001B38F8">
        <w:rPr>
          <w:b/>
          <w:sz w:val="36"/>
          <w:szCs w:val="36"/>
        </w:rPr>
        <w:t>COMISIÓN ACADÉMICA DE TÍTULO</w:t>
      </w:r>
    </w:p>
    <w:p w14:paraId="7FB8B315" w14:textId="77777777" w:rsidR="00936C81" w:rsidRPr="001B38F8" w:rsidRDefault="00936C81" w:rsidP="00936C81">
      <w:pPr>
        <w:spacing w:after="0"/>
        <w:rPr>
          <w:b/>
          <w:sz w:val="32"/>
          <w:szCs w:val="32"/>
        </w:rPr>
      </w:pPr>
    </w:p>
    <w:p w14:paraId="6BBB30A6" w14:textId="77777777" w:rsidR="00936C81" w:rsidRPr="001B38F8" w:rsidRDefault="00936C81" w:rsidP="00936C81">
      <w:pPr>
        <w:spacing w:after="0"/>
      </w:pPr>
    </w:p>
    <w:p w14:paraId="0746529C" w14:textId="77777777" w:rsidR="00936C81" w:rsidRPr="001B38F8" w:rsidRDefault="00936C81" w:rsidP="00936C81">
      <w:pPr>
        <w:pBdr>
          <w:bottom w:val="single" w:sz="4" w:space="1" w:color="auto"/>
        </w:pBdr>
        <w:spacing w:after="0"/>
        <w:rPr>
          <w:b/>
          <w:sz w:val="28"/>
          <w:szCs w:val="28"/>
        </w:rPr>
      </w:pPr>
      <w:r w:rsidRPr="001B38F8">
        <w:rPr>
          <w:b/>
          <w:sz w:val="28"/>
          <w:szCs w:val="28"/>
        </w:rPr>
        <w:t>Miembros natos</w:t>
      </w:r>
    </w:p>
    <w:p w14:paraId="2FDBD95B" w14:textId="77777777" w:rsidR="00936C81" w:rsidRPr="001B38F8" w:rsidRDefault="00936C81" w:rsidP="00936C81">
      <w:pPr>
        <w:spacing w:after="0"/>
        <w:rPr>
          <w:b/>
          <w:sz w:val="28"/>
          <w:szCs w:val="28"/>
        </w:rPr>
      </w:pPr>
    </w:p>
    <w:p w14:paraId="202E31C1" w14:textId="77777777" w:rsidR="00936C81" w:rsidRPr="001B38F8" w:rsidRDefault="00936C81" w:rsidP="00936C81">
      <w:pPr>
        <w:spacing w:after="0"/>
        <w:rPr>
          <w:b/>
          <w:sz w:val="28"/>
          <w:szCs w:val="28"/>
        </w:rPr>
      </w:pPr>
      <w:r w:rsidRPr="001B38F8">
        <w:rPr>
          <w:b/>
          <w:sz w:val="28"/>
          <w:szCs w:val="28"/>
        </w:rPr>
        <w:t>Presidente</w:t>
      </w:r>
    </w:p>
    <w:p w14:paraId="27378DB6" w14:textId="77777777" w:rsidR="00936C81" w:rsidRPr="001B38F8" w:rsidRDefault="00936C81" w:rsidP="00936C81">
      <w:pPr>
        <w:spacing w:after="0"/>
        <w:rPr>
          <w:sz w:val="28"/>
          <w:szCs w:val="28"/>
        </w:rPr>
      </w:pPr>
      <w:r w:rsidRPr="001B38F8">
        <w:rPr>
          <w:sz w:val="28"/>
          <w:szCs w:val="28"/>
        </w:rPr>
        <w:t>Ignacio Andrés Doménech</w:t>
      </w:r>
      <w:r w:rsidRPr="001B38F8">
        <w:rPr>
          <w:sz w:val="28"/>
          <w:szCs w:val="28"/>
        </w:rPr>
        <w:tab/>
      </w:r>
      <w:r w:rsidRPr="001B38F8">
        <w:rPr>
          <w:sz w:val="28"/>
          <w:szCs w:val="28"/>
        </w:rPr>
        <w:tab/>
        <w:t>Director</w:t>
      </w:r>
    </w:p>
    <w:p w14:paraId="1944355E" w14:textId="77777777" w:rsidR="00936C81" w:rsidRPr="001B38F8" w:rsidRDefault="00936C81" w:rsidP="00936C81">
      <w:pPr>
        <w:spacing w:after="0"/>
        <w:rPr>
          <w:sz w:val="28"/>
          <w:szCs w:val="28"/>
        </w:rPr>
      </w:pPr>
    </w:p>
    <w:p w14:paraId="68C01E1A" w14:textId="77777777" w:rsidR="00936C81" w:rsidRPr="001B38F8" w:rsidRDefault="00936C81" w:rsidP="00936C81">
      <w:pPr>
        <w:spacing w:after="0"/>
        <w:rPr>
          <w:b/>
          <w:sz w:val="28"/>
          <w:szCs w:val="28"/>
        </w:rPr>
      </w:pPr>
      <w:r w:rsidRPr="001B38F8">
        <w:rPr>
          <w:b/>
          <w:sz w:val="28"/>
          <w:szCs w:val="28"/>
        </w:rPr>
        <w:t>Secretaria</w:t>
      </w:r>
      <w:bookmarkStart w:id="0" w:name="_GoBack"/>
      <w:bookmarkEnd w:id="0"/>
    </w:p>
    <w:p w14:paraId="2D4FCC2C" w14:textId="77777777" w:rsidR="00936C81" w:rsidRPr="001B38F8" w:rsidRDefault="00936C81" w:rsidP="00936C81">
      <w:pPr>
        <w:spacing w:after="0"/>
        <w:rPr>
          <w:sz w:val="28"/>
          <w:szCs w:val="28"/>
        </w:rPr>
      </w:pPr>
      <w:r w:rsidRPr="001B38F8">
        <w:rPr>
          <w:sz w:val="28"/>
          <w:szCs w:val="28"/>
        </w:rPr>
        <w:t>Amalia Sanz Benlloch</w:t>
      </w:r>
      <w:r w:rsidRPr="001B38F8">
        <w:rPr>
          <w:sz w:val="28"/>
          <w:szCs w:val="28"/>
        </w:rPr>
        <w:tab/>
      </w:r>
      <w:r w:rsidRPr="001B38F8">
        <w:rPr>
          <w:sz w:val="28"/>
          <w:szCs w:val="28"/>
        </w:rPr>
        <w:tab/>
      </w:r>
      <w:r w:rsidRPr="001B38F8">
        <w:rPr>
          <w:sz w:val="28"/>
          <w:szCs w:val="28"/>
        </w:rPr>
        <w:tab/>
        <w:t xml:space="preserve">Secretaria Académica </w:t>
      </w:r>
    </w:p>
    <w:p w14:paraId="69589012" w14:textId="77777777" w:rsidR="00936C81" w:rsidRPr="001B38F8" w:rsidRDefault="00936C81" w:rsidP="00936C81">
      <w:pPr>
        <w:spacing w:after="0"/>
        <w:rPr>
          <w:sz w:val="28"/>
          <w:szCs w:val="28"/>
        </w:rPr>
      </w:pPr>
    </w:p>
    <w:p w14:paraId="777E3149" w14:textId="77777777" w:rsidR="00A041C0" w:rsidRPr="00A041C0" w:rsidRDefault="00A041C0" w:rsidP="00A041C0">
      <w:pPr>
        <w:spacing w:after="0"/>
        <w:rPr>
          <w:sz w:val="28"/>
          <w:szCs w:val="28"/>
        </w:rPr>
      </w:pPr>
    </w:p>
    <w:p w14:paraId="059BE573" w14:textId="6406A10A" w:rsidR="00936C81" w:rsidRPr="001B38F8" w:rsidRDefault="00A041C0" w:rsidP="00A041C0">
      <w:pPr>
        <w:spacing w:after="0"/>
        <w:rPr>
          <w:sz w:val="28"/>
          <w:szCs w:val="28"/>
        </w:rPr>
      </w:pPr>
      <w:r w:rsidRPr="00A041C0">
        <w:rPr>
          <w:sz w:val="28"/>
          <w:szCs w:val="28"/>
        </w:rPr>
        <w:t>Francisco Domínguez Gómez</w:t>
      </w:r>
      <w:r w:rsidR="00936C81" w:rsidRPr="001B38F8">
        <w:rPr>
          <w:sz w:val="28"/>
          <w:szCs w:val="28"/>
        </w:rPr>
        <w:tab/>
      </w:r>
      <w:r>
        <w:rPr>
          <w:sz w:val="28"/>
          <w:szCs w:val="28"/>
        </w:rPr>
        <w:tab/>
      </w:r>
      <w:r w:rsidR="00936C81" w:rsidRPr="001B38F8">
        <w:rPr>
          <w:sz w:val="28"/>
          <w:szCs w:val="28"/>
        </w:rPr>
        <w:t>Jefe de los Servicios Administrativos</w:t>
      </w:r>
    </w:p>
    <w:p w14:paraId="48BE1743" w14:textId="77777777" w:rsidR="00936C81" w:rsidRPr="001B38F8" w:rsidRDefault="00936C81" w:rsidP="00936C81">
      <w:pPr>
        <w:spacing w:after="0"/>
        <w:rPr>
          <w:sz w:val="28"/>
          <w:szCs w:val="28"/>
        </w:rPr>
      </w:pPr>
      <w:r w:rsidRPr="001B38F8">
        <w:rPr>
          <w:sz w:val="28"/>
          <w:szCs w:val="28"/>
        </w:rPr>
        <w:t>Francisca Ramón Toledo</w:t>
      </w:r>
      <w:r w:rsidRPr="001B38F8">
        <w:rPr>
          <w:sz w:val="28"/>
          <w:szCs w:val="28"/>
        </w:rPr>
        <w:tab/>
      </w:r>
      <w:r w:rsidRPr="001B38F8">
        <w:rPr>
          <w:sz w:val="28"/>
          <w:szCs w:val="28"/>
        </w:rPr>
        <w:tab/>
      </w:r>
      <w:r w:rsidRPr="001B38F8">
        <w:rPr>
          <w:sz w:val="28"/>
          <w:szCs w:val="28"/>
        </w:rPr>
        <w:tab/>
        <w:t>Técnico de Gestión Académica</w:t>
      </w:r>
    </w:p>
    <w:p w14:paraId="3F8F3ECE" w14:textId="77777777" w:rsidR="00936C81" w:rsidRPr="001B38F8" w:rsidRDefault="00936C81" w:rsidP="00936C81">
      <w:pPr>
        <w:spacing w:after="0"/>
        <w:rPr>
          <w:sz w:val="28"/>
          <w:szCs w:val="28"/>
        </w:rPr>
      </w:pPr>
    </w:p>
    <w:p w14:paraId="75693A07" w14:textId="6B45E580" w:rsidR="00936C81" w:rsidRPr="001B38F8" w:rsidRDefault="00936C81" w:rsidP="00936C81">
      <w:pPr>
        <w:pBdr>
          <w:bottom w:val="single" w:sz="4" w:space="1" w:color="auto"/>
        </w:pBdr>
        <w:spacing w:after="0"/>
        <w:rPr>
          <w:b/>
          <w:sz w:val="28"/>
          <w:szCs w:val="28"/>
        </w:rPr>
      </w:pPr>
      <w:r w:rsidRPr="001B38F8">
        <w:rPr>
          <w:b/>
          <w:sz w:val="28"/>
          <w:szCs w:val="28"/>
        </w:rPr>
        <w:t>Miembros por designación de</w:t>
      </w:r>
      <w:r w:rsidR="00961115" w:rsidRPr="001B38F8">
        <w:rPr>
          <w:b/>
          <w:sz w:val="28"/>
          <w:szCs w:val="28"/>
        </w:rPr>
        <w:t>l Consejo de</w:t>
      </w:r>
      <w:r w:rsidRPr="001B38F8">
        <w:rPr>
          <w:b/>
          <w:sz w:val="28"/>
          <w:szCs w:val="28"/>
        </w:rPr>
        <w:t xml:space="preserve"> Escuela</w:t>
      </w:r>
    </w:p>
    <w:p w14:paraId="60E40C89" w14:textId="77777777" w:rsidR="00936C81" w:rsidRPr="001B38F8" w:rsidRDefault="00936C81" w:rsidP="00936C81">
      <w:pPr>
        <w:spacing w:after="0"/>
        <w:rPr>
          <w:b/>
          <w:sz w:val="28"/>
          <w:szCs w:val="28"/>
        </w:rPr>
      </w:pPr>
    </w:p>
    <w:p w14:paraId="27C1D67D" w14:textId="77777777" w:rsidR="00936C81" w:rsidRPr="001B38F8" w:rsidRDefault="00936C81" w:rsidP="00936C81">
      <w:pPr>
        <w:spacing w:after="0"/>
        <w:rPr>
          <w:b/>
          <w:sz w:val="28"/>
          <w:szCs w:val="28"/>
        </w:rPr>
      </w:pPr>
      <w:r w:rsidRPr="001B38F8">
        <w:rPr>
          <w:b/>
          <w:sz w:val="28"/>
          <w:szCs w:val="28"/>
        </w:rPr>
        <w:t>Director Académico</w:t>
      </w:r>
    </w:p>
    <w:p w14:paraId="524E3068" w14:textId="738246C0" w:rsidR="00936C81" w:rsidRPr="001B38F8" w:rsidRDefault="00936C81" w:rsidP="00936C81">
      <w:pPr>
        <w:spacing w:after="0"/>
        <w:rPr>
          <w:sz w:val="28"/>
          <w:szCs w:val="28"/>
        </w:rPr>
      </w:pPr>
      <w:r w:rsidRPr="001B38F8">
        <w:rPr>
          <w:bCs/>
          <w:sz w:val="28"/>
          <w:szCs w:val="28"/>
        </w:rPr>
        <w:t>Jorge Molines Llodrá</w:t>
      </w:r>
      <w:r w:rsidRPr="001B38F8">
        <w:rPr>
          <w:sz w:val="28"/>
          <w:szCs w:val="28"/>
        </w:rPr>
        <w:tab/>
      </w:r>
      <w:r w:rsidRPr="001B38F8">
        <w:rPr>
          <w:sz w:val="28"/>
          <w:szCs w:val="28"/>
        </w:rPr>
        <w:tab/>
      </w:r>
      <w:r w:rsidR="00961115" w:rsidRPr="001B38F8">
        <w:rPr>
          <w:sz w:val="28"/>
          <w:szCs w:val="28"/>
        </w:rPr>
        <w:tab/>
      </w:r>
      <w:r w:rsidRPr="001B38F8">
        <w:rPr>
          <w:sz w:val="28"/>
          <w:szCs w:val="28"/>
        </w:rPr>
        <w:t>PDI</w:t>
      </w:r>
    </w:p>
    <w:p w14:paraId="1CA3EC10" w14:textId="77777777" w:rsidR="00936C81" w:rsidRPr="001B38F8" w:rsidRDefault="00936C81" w:rsidP="00936C81">
      <w:pPr>
        <w:spacing w:after="0"/>
        <w:rPr>
          <w:sz w:val="28"/>
          <w:szCs w:val="28"/>
        </w:rPr>
      </w:pPr>
    </w:p>
    <w:p w14:paraId="57A3D2F7" w14:textId="77777777" w:rsidR="00936C81" w:rsidRPr="001B38F8" w:rsidRDefault="00936C81" w:rsidP="00936C81">
      <w:pPr>
        <w:spacing w:after="0"/>
        <w:rPr>
          <w:b/>
          <w:sz w:val="28"/>
          <w:szCs w:val="28"/>
        </w:rPr>
      </w:pPr>
      <w:r w:rsidRPr="001B38F8">
        <w:rPr>
          <w:b/>
          <w:sz w:val="28"/>
          <w:szCs w:val="28"/>
        </w:rPr>
        <w:t>Vocales</w:t>
      </w:r>
    </w:p>
    <w:p w14:paraId="42E12D90" w14:textId="77777777" w:rsidR="00936C81" w:rsidRPr="001B38F8" w:rsidRDefault="00936C81" w:rsidP="00936C81">
      <w:pPr>
        <w:spacing w:after="0"/>
        <w:rPr>
          <w:sz w:val="28"/>
          <w:szCs w:val="28"/>
        </w:rPr>
      </w:pPr>
      <w:r w:rsidRPr="001B38F8">
        <w:rPr>
          <w:sz w:val="28"/>
          <w:szCs w:val="28"/>
        </w:rPr>
        <w:t>Victoria Borrachero Rosado</w:t>
      </w:r>
      <w:r w:rsidRPr="001B38F8">
        <w:rPr>
          <w:sz w:val="28"/>
          <w:szCs w:val="28"/>
        </w:rPr>
        <w:tab/>
      </w:r>
      <w:r w:rsidRPr="001B38F8">
        <w:rPr>
          <w:sz w:val="28"/>
          <w:szCs w:val="28"/>
        </w:rPr>
        <w:tab/>
        <w:t>PDI</w:t>
      </w:r>
    </w:p>
    <w:p w14:paraId="539DD35D" w14:textId="77777777" w:rsidR="00936C81" w:rsidRPr="001B38F8" w:rsidRDefault="00936C81" w:rsidP="00936C81">
      <w:pPr>
        <w:spacing w:after="0"/>
        <w:rPr>
          <w:sz w:val="28"/>
          <w:szCs w:val="28"/>
        </w:rPr>
      </w:pPr>
      <w:r w:rsidRPr="001B38F8">
        <w:rPr>
          <w:sz w:val="28"/>
          <w:szCs w:val="28"/>
        </w:rPr>
        <w:t>José Luis Denia Ríos</w:t>
      </w:r>
      <w:r w:rsidRPr="001B38F8">
        <w:rPr>
          <w:sz w:val="28"/>
          <w:szCs w:val="28"/>
        </w:rPr>
        <w:tab/>
      </w:r>
      <w:r w:rsidRPr="001B38F8">
        <w:rPr>
          <w:sz w:val="28"/>
          <w:szCs w:val="28"/>
        </w:rPr>
        <w:tab/>
      </w:r>
      <w:r w:rsidRPr="001B38F8">
        <w:rPr>
          <w:sz w:val="28"/>
          <w:szCs w:val="28"/>
        </w:rPr>
        <w:tab/>
        <w:t>PDI</w:t>
      </w:r>
    </w:p>
    <w:p w14:paraId="08AC21AD" w14:textId="77777777" w:rsidR="00936C81" w:rsidRPr="001B38F8" w:rsidRDefault="00936C81" w:rsidP="00936C81">
      <w:pPr>
        <w:spacing w:after="0"/>
        <w:rPr>
          <w:sz w:val="28"/>
          <w:szCs w:val="28"/>
        </w:rPr>
      </w:pPr>
      <w:r w:rsidRPr="001B38F8">
        <w:rPr>
          <w:sz w:val="28"/>
          <w:szCs w:val="28"/>
        </w:rPr>
        <w:t>Griselda López Maldonado</w:t>
      </w:r>
      <w:r w:rsidRPr="001B38F8">
        <w:rPr>
          <w:sz w:val="28"/>
          <w:szCs w:val="28"/>
        </w:rPr>
        <w:tab/>
      </w:r>
      <w:r w:rsidRPr="001B38F8">
        <w:rPr>
          <w:sz w:val="28"/>
          <w:szCs w:val="28"/>
        </w:rPr>
        <w:tab/>
        <w:t>PDI</w:t>
      </w:r>
    </w:p>
    <w:p w14:paraId="4E94A86A" w14:textId="77777777" w:rsidR="00936C81" w:rsidRPr="001B38F8" w:rsidRDefault="00936C81" w:rsidP="00936C81">
      <w:pPr>
        <w:spacing w:after="0"/>
        <w:rPr>
          <w:sz w:val="28"/>
          <w:szCs w:val="28"/>
        </w:rPr>
      </w:pPr>
      <w:r w:rsidRPr="001B38F8">
        <w:rPr>
          <w:sz w:val="28"/>
          <w:szCs w:val="28"/>
        </w:rPr>
        <w:t>Amparo Montesinos Guillot</w:t>
      </w:r>
      <w:r w:rsidRPr="001B38F8">
        <w:rPr>
          <w:sz w:val="28"/>
          <w:szCs w:val="28"/>
        </w:rPr>
        <w:tab/>
      </w:r>
      <w:r w:rsidRPr="001B38F8">
        <w:rPr>
          <w:sz w:val="28"/>
          <w:szCs w:val="28"/>
        </w:rPr>
        <w:tab/>
        <w:t>PDI</w:t>
      </w:r>
    </w:p>
    <w:p w14:paraId="380DB7AF" w14:textId="77777777" w:rsidR="00936C81" w:rsidRPr="001B38F8" w:rsidRDefault="00936C81" w:rsidP="00936C81">
      <w:pPr>
        <w:spacing w:after="0"/>
        <w:rPr>
          <w:sz w:val="28"/>
          <w:szCs w:val="28"/>
        </w:rPr>
      </w:pPr>
      <w:r w:rsidRPr="001B38F8">
        <w:rPr>
          <w:sz w:val="28"/>
          <w:szCs w:val="28"/>
        </w:rPr>
        <w:t>Juan Navarro Gregori</w:t>
      </w:r>
      <w:r w:rsidRPr="001B38F8">
        <w:rPr>
          <w:sz w:val="28"/>
          <w:szCs w:val="28"/>
        </w:rPr>
        <w:tab/>
      </w:r>
      <w:r w:rsidRPr="001B38F8">
        <w:rPr>
          <w:sz w:val="28"/>
          <w:szCs w:val="28"/>
        </w:rPr>
        <w:tab/>
      </w:r>
      <w:r w:rsidRPr="001B38F8">
        <w:rPr>
          <w:sz w:val="28"/>
          <w:szCs w:val="28"/>
        </w:rPr>
        <w:tab/>
        <w:t>PDI</w:t>
      </w:r>
    </w:p>
    <w:p w14:paraId="30A92878" w14:textId="77777777" w:rsidR="00A51A60" w:rsidRPr="001B38F8" w:rsidRDefault="00A51A60" w:rsidP="00A51A60">
      <w:pPr>
        <w:spacing w:after="0"/>
        <w:rPr>
          <w:sz w:val="28"/>
          <w:szCs w:val="28"/>
        </w:rPr>
      </w:pPr>
      <w:bookmarkStart w:id="1" w:name="_Hlk192775386"/>
      <w:r w:rsidRPr="001B38F8">
        <w:rPr>
          <w:sz w:val="28"/>
          <w:szCs w:val="28"/>
        </w:rPr>
        <w:t>Miguel Ángel Pérez Martín</w:t>
      </w:r>
      <w:r w:rsidRPr="001B38F8">
        <w:rPr>
          <w:sz w:val="28"/>
          <w:szCs w:val="28"/>
        </w:rPr>
        <w:tab/>
      </w:r>
      <w:r w:rsidRPr="001B38F8">
        <w:rPr>
          <w:sz w:val="28"/>
          <w:szCs w:val="28"/>
        </w:rPr>
        <w:tab/>
        <w:t>PDI</w:t>
      </w:r>
    </w:p>
    <w:bookmarkEnd w:id="1"/>
    <w:p w14:paraId="014C91DD" w14:textId="77777777" w:rsidR="00936C81" w:rsidRPr="001B38F8" w:rsidRDefault="00936C81" w:rsidP="00936C81">
      <w:pPr>
        <w:spacing w:after="0"/>
        <w:rPr>
          <w:sz w:val="28"/>
          <w:szCs w:val="28"/>
        </w:rPr>
      </w:pPr>
      <w:r w:rsidRPr="001B38F8">
        <w:rPr>
          <w:sz w:val="28"/>
          <w:szCs w:val="28"/>
        </w:rPr>
        <w:t xml:space="preserve">Maksym Kobzar </w:t>
      </w:r>
      <w:proofErr w:type="spellStart"/>
      <w:r w:rsidRPr="001B38F8">
        <w:rPr>
          <w:sz w:val="28"/>
          <w:szCs w:val="28"/>
        </w:rPr>
        <w:t>Kobzar</w:t>
      </w:r>
      <w:proofErr w:type="spellEnd"/>
      <w:r w:rsidRPr="001B38F8">
        <w:rPr>
          <w:sz w:val="28"/>
          <w:szCs w:val="28"/>
        </w:rPr>
        <w:tab/>
      </w:r>
      <w:r w:rsidRPr="001B38F8">
        <w:rPr>
          <w:sz w:val="28"/>
          <w:szCs w:val="28"/>
        </w:rPr>
        <w:tab/>
      </w:r>
      <w:r w:rsidRPr="001B38F8">
        <w:rPr>
          <w:sz w:val="28"/>
          <w:szCs w:val="28"/>
        </w:rPr>
        <w:tab/>
        <w:t>Estudiante</w:t>
      </w:r>
    </w:p>
    <w:p w14:paraId="7184843A" w14:textId="77777777" w:rsidR="00936C81" w:rsidRPr="00696B80" w:rsidRDefault="00936C81" w:rsidP="00936C81">
      <w:pPr>
        <w:spacing w:after="0"/>
        <w:rPr>
          <w:sz w:val="28"/>
          <w:szCs w:val="28"/>
        </w:rPr>
      </w:pPr>
      <w:r w:rsidRPr="001B38F8">
        <w:rPr>
          <w:sz w:val="28"/>
          <w:szCs w:val="28"/>
        </w:rPr>
        <w:t>José Luis Mulet Romeu</w:t>
      </w:r>
      <w:r w:rsidRPr="001B38F8">
        <w:rPr>
          <w:b/>
          <w:bCs/>
          <w:sz w:val="28"/>
          <w:szCs w:val="28"/>
        </w:rPr>
        <w:tab/>
      </w:r>
      <w:r w:rsidRPr="001B38F8">
        <w:rPr>
          <w:sz w:val="28"/>
          <w:szCs w:val="28"/>
        </w:rPr>
        <w:tab/>
      </w:r>
      <w:r w:rsidRPr="001B38F8">
        <w:rPr>
          <w:sz w:val="28"/>
          <w:szCs w:val="28"/>
        </w:rPr>
        <w:tab/>
        <w:t>Estudiante</w:t>
      </w:r>
    </w:p>
    <w:p w14:paraId="73914D1B" w14:textId="03F651AB" w:rsidR="00BA0ECD" w:rsidRPr="00936C81" w:rsidRDefault="00BA0ECD" w:rsidP="00936C81"/>
    <w:sectPr w:rsidR="00BA0ECD" w:rsidRPr="00936C81" w:rsidSect="00BD4625">
      <w:headerReference w:type="even" r:id="rId6"/>
      <w:headerReference w:type="default" r:id="rId7"/>
      <w:headerReference w:type="first" r:id="rId8"/>
      <w:pgSz w:w="11906" w:h="16838"/>
      <w:pgMar w:top="1417" w:right="849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FFD174A" w14:textId="77777777" w:rsidR="0078466A" w:rsidRDefault="0078466A" w:rsidP="002C7410">
      <w:pPr>
        <w:spacing w:after="0" w:line="240" w:lineRule="auto"/>
      </w:pPr>
      <w:r>
        <w:separator/>
      </w:r>
    </w:p>
  </w:endnote>
  <w:endnote w:type="continuationSeparator" w:id="0">
    <w:p w14:paraId="6600D244" w14:textId="77777777" w:rsidR="0078466A" w:rsidRDefault="0078466A" w:rsidP="002C74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042A7ED" w14:textId="77777777" w:rsidR="0078466A" w:rsidRDefault="0078466A" w:rsidP="002C7410">
      <w:pPr>
        <w:spacing w:after="0" w:line="240" w:lineRule="auto"/>
      </w:pPr>
      <w:r>
        <w:separator/>
      </w:r>
    </w:p>
  </w:footnote>
  <w:footnote w:type="continuationSeparator" w:id="0">
    <w:p w14:paraId="5D05674A" w14:textId="77777777" w:rsidR="0078466A" w:rsidRDefault="0078466A" w:rsidP="002C741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23FF567" w14:textId="77777777" w:rsidR="002C7410" w:rsidRDefault="00A041C0">
    <w:pPr>
      <w:pStyle w:val="Encabezado"/>
    </w:pPr>
    <w:r>
      <w:rPr>
        <w:noProof/>
        <w:lang w:eastAsia="es-ES"/>
      </w:rPr>
      <w:pict w14:anchorId="2F26318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86608" o:spid="_x0000_s2059" type="#_x0000_t75" style="position:absolute;margin-left:0;margin-top:0;width:595.2pt;height:841.9pt;z-index:-251657216;mso-position-horizontal:center;mso-position-horizontal-relative:margin;mso-position-vertical:center;mso-position-vertical-relative:margin" o:allowincell="f">
          <v:imagedata r:id="rId1" o:title="Tipo3_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F374D0C" w14:textId="73302383" w:rsidR="002C7410" w:rsidRDefault="00A041C0">
    <w:pPr>
      <w:pStyle w:val="Encabezado"/>
    </w:pPr>
    <w:r>
      <w:rPr>
        <w:noProof/>
        <w:lang w:eastAsia="es-ES"/>
      </w:rPr>
      <w:pict w14:anchorId="674637D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86609" o:spid="_x0000_s2060" type="#_x0000_t75" style="position:absolute;margin-left:-85.1pt;margin-top:-13.3pt;width:595.2pt;height:786.3pt;z-index:-251656192;mso-position-horizontal-relative:margin;mso-position-vertical-relative:margin" o:allowincell="f">
          <v:imagedata r:id="rId1" o:title="Tipo3_" croptop="432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EB310CF" w14:textId="77777777" w:rsidR="002C7410" w:rsidRDefault="00A041C0">
    <w:pPr>
      <w:pStyle w:val="Encabezado"/>
    </w:pPr>
    <w:r>
      <w:rPr>
        <w:noProof/>
        <w:lang w:eastAsia="es-ES"/>
      </w:rPr>
      <w:pict w14:anchorId="0BDA323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86607" o:spid="_x0000_s2058" type="#_x0000_t75" style="position:absolute;margin-left:0;margin-top:0;width:595.2pt;height:841.9pt;z-index:-251658240;mso-position-horizontal:center;mso-position-horizontal-relative:margin;mso-position-vertical:center;mso-position-vertical-relative:margin" o:allowincell="f">
          <v:imagedata r:id="rId1" o:title="Tipo3_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activeWritingStyle w:appName="MSWord" w:lang="es-ES" w:vendorID="64" w:dllVersion="6" w:nlCheck="1" w:checkStyle="0"/>
  <w:activeWritingStyle w:appName="MSWord" w:lang="pt-BR" w:vendorID="64" w:dllVersion="6" w:nlCheck="1" w:checkStyle="0"/>
  <w:activeWritingStyle w:appName="MSWord" w:lang="es-ES" w:vendorID="64" w:dllVersion="4096" w:nlCheck="1" w:checkStyle="0"/>
  <w:activeWritingStyle w:appName="MSWord" w:lang="pt-BR" w:vendorID="64" w:dllVersion="4096" w:nlCheck="1" w:checkStyle="0"/>
  <w:activeWritingStyle w:appName="MSWord" w:lang="es-ES" w:vendorID="64" w:dllVersion="131078" w:nlCheck="1" w:checkStyle="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6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65F8"/>
    <w:rsid w:val="00081E98"/>
    <w:rsid w:val="00173AC0"/>
    <w:rsid w:val="001A1C34"/>
    <w:rsid w:val="001B38F8"/>
    <w:rsid w:val="001D0567"/>
    <w:rsid w:val="00207F91"/>
    <w:rsid w:val="00227A33"/>
    <w:rsid w:val="00256C5E"/>
    <w:rsid w:val="00287B07"/>
    <w:rsid w:val="002C25D0"/>
    <w:rsid w:val="002C7410"/>
    <w:rsid w:val="0030576B"/>
    <w:rsid w:val="003C0B63"/>
    <w:rsid w:val="003C1D51"/>
    <w:rsid w:val="003D6090"/>
    <w:rsid w:val="003E6AD9"/>
    <w:rsid w:val="00450803"/>
    <w:rsid w:val="004A7DDB"/>
    <w:rsid w:val="004B1E6E"/>
    <w:rsid w:val="00574B36"/>
    <w:rsid w:val="00577270"/>
    <w:rsid w:val="005E712C"/>
    <w:rsid w:val="00600A65"/>
    <w:rsid w:val="00663E5F"/>
    <w:rsid w:val="006A3FAB"/>
    <w:rsid w:val="006B0C28"/>
    <w:rsid w:val="006C46E6"/>
    <w:rsid w:val="006D1014"/>
    <w:rsid w:val="006E1501"/>
    <w:rsid w:val="006F03A3"/>
    <w:rsid w:val="006F30D5"/>
    <w:rsid w:val="00726617"/>
    <w:rsid w:val="0073071E"/>
    <w:rsid w:val="00752425"/>
    <w:rsid w:val="00762FD4"/>
    <w:rsid w:val="0078466A"/>
    <w:rsid w:val="007E307F"/>
    <w:rsid w:val="00807B03"/>
    <w:rsid w:val="008565F8"/>
    <w:rsid w:val="008A6C3B"/>
    <w:rsid w:val="008E00B5"/>
    <w:rsid w:val="00935B18"/>
    <w:rsid w:val="00936C81"/>
    <w:rsid w:val="00961115"/>
    <w:rsid w:val="009C5F8B"/>
    <w:rsid w:val="00A041C0"/>
    <w:rsid w:val="00A079BD"/>
    <w:rsid w:val="00A35D6C"/>
    <w:rsid w:val="00A470C8"/>
    <w:rsid w:val="00A51A60"/>
    <w:rsid w:val="00A8718C"/>
    <w:rsid w:val="00AB162C"/>
    <w:rsid w:val="00AB4527"/>
    <w:rsid w:val="00AF4A63"/>
    <w:rsid w:val="00B24BD5"/>
    <w:rsid w:val="00BA0ECD"/>
    <w:rsid w:val="00BA77C2"/>
    <w:rsid w:val="00BD4625"/>
    <w:rsid w:val="00BF1251"/>
    <w:rsid w:val="00C10408"/>
    <w:rsid w:val="00C14BB6"/>
    <w:rsid w:val="00C569FA"/>
    <w:rsid w:val="00D31672"/>
    <w:rsid w:val="00D4143C"/>
    <w:rsid w:val="00D53108"/>
    <w:rsid w:val="00E576E0"/>
    <w:rsid w:val="00EB1A1A"/>
    <w:rsid w:val="00F44041"/>
    <w:rsid w:val="00F94D1C"/>
    <w:rsid w:val="00FB1789"/>
    <w:rsid w:val="00FC19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1"/>
    <o:shapelayout v:ext="edit">
      <o:idmap v:ext="edit" data="1"/>
    </o:shapelayout>
  </w:shapeDefaults>
  <w:decimalSymbol w:val=","/>
  <w:listSeparator w:val=";"/>
  <w14:docId w14:val="44EB58F0"/>
  <w15:docId w15:val="{C4848CB4-64CB-4209-A485-0DC4B21957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36C8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C741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C7410"/>
  </w:style>
  <w:style w:type="paragraph" w:styleId="Piedepgina">
    <w:name w:val="footer"/>
    <w:basedOn w:val="Normal"/>
    <w:link w:val="PiedepginaCar"/>
    <w:uiPriority w:val="99"/>
    <w:unhideWhenUsed/>
    <w:rsid w:val="002C741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C7410"/>
  </w:style>
  <w:style w:type="paragraph" w:styleId="Textodeglobo">
    <w:name w:val="Balloon Text"/>
    <w:basedOn w:val="Normal"/>
    <w:link w:val="TextodegloboCar"/>
    <w:uiPriority w:val="99"/>
    <w:semiHidden/>
    <w:unhideWhenUsed/>
    <w:rsid w:val="006A3F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A3FAB"/>
    <w:rPr>
      <w:rFonts w:ascii="Tahoma" w:hAnsi="Tahoma" w:cs="Tahoma"/>
      <w:sz w:val="16"/>
      <w:szCs w:val="16"/>
    </w:rPr>
  </w:style>
  <w:style w:type="character" w:styleId="Textoennegrita">
    <w:name w:val="Strong"/>
    <w:basedOn w:val="Fuentedeprrafopredeter"/>
    <w:uiPriority w:val="22"/>
    <w:qFormat/>
    <w:rsid w:val="00BD462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28043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0Trabajo\UPV\ETSICCP\LOGOS\PLANTILLAS%20WEB\Plantilla3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Plantilla3</Template>
  <TotalTime>2</TotalTime>
  <Pages>1</Pages>
  <Words>99</Words>
  <Characters>550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LUIS</dc:creator>
  <cp:lastModifiedBy>María Amalia Sanz Benlloch</cp:lastModifiedBy>
  <cp:revision>3</cp:revision>
  <cp:lastPrinted>2024-09-05T16:26:00Z</cp:lastPrinted>
  <dcterms:created xsi:type="dcterms:W3CDTF">2025-03-28T20:45:00Z</dcterms:created>
  <dcterms:modified xsi:type="dcterms:W3CDTF">2025-05-30T17:23:00Z</dcterms:modified>
</cp:coreProperties>
</file>