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FB597" w14:textId="77777777" w:rsidR="006D1A40" w:rsidRPr="00696B80" w:rsidRDefault="006D1A40" w:rsidP="006D1A40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 xml:space="preserve">GRADO EN INGENIERÍA </w:t>
      </w:r>
      <w:r>
        <w:rPr>
          <w:b/>
          <w:sz w:val="36"/>
          <w:szCs w:val="36"/>
        </w:rPr>
        <w:t>DE OBRAS PÚBLICAS</w:t>
      </w:r>
    </w:p>
    <w:p w14:paraId="02262C1D" w14:textId="77777777" w:rsidR="006D1A40" w:rsidRPr="00696B80" w:rsidRDefault="006D1A40" w:rsidP="006D1A40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0D77083D" w14:textId="77777777" w:rsidR="006D1A40" w:rsidRPr="00BD4A53" w:rsidRDefault="006D1A40" w:rsidP="006D1A40">
      <w:pPr>
        <w:spacing w:after="0"/>
        <w:rPr>
          <w:b/>
          <w:sz w:val="32"/>
          <w:szCs w:val="32"/>
        </w:rPr>
      </w:pPr>
    </w:p>
    <w:p w14:paraId="2A83CC61" w14:textId="77777777" w:rsidR="006D1A40" w:rsidRDefault="006D1A40" w:rsidP="006D1A40">
      <w:pPr>
        <w:spacing w:after="0"/>
      </w:pPr>
    </w:p>
    <w:p w14:paraId="1D4462E8" w14:textId="77777777" w:rsidR="006D1A40" w:rsidRPr="00696B80" w:rsidRDefault="006D1A40" w:rsidP="006D1A4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63932490" w14:textId="77777777" w:rsidR="006D1A40" w:rsidRDefault="006D1A40" w:rsidP="006D1A40">
      <w:pPr>
        <w:spacing w:after="0"/>
        <w:rPr>
          <w:b/>
          <w:sz w:val="28"/>
          <w:szCs w:val="28"/>
        </w:rPr>
      </w:pPr>
    </w:p>
    <w:p w14:paraId="1EEE90B1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41318AC0" w14:textId="77777777" w:rsidR="006D1A40" w:rsidRPr="00696B8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24A4C749" w14:textId="77777777" w:rsidR="006D1A40" w:rsidRDefault="006D1A40" w:rsidP="006D1A40">
      <w:pPr>
        <w:spacing w:after="0"/>
        <w:rPr>
          <w:sz w:val="28"/>
          <w:szCs w:val="28"/>
        </w:rPr>
      </w:pPr>
    </w:p>
    <w:p w14:paraId="607E05B2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5DAD771F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EF7BA5">
        <w:rPr>
          <w:color w:val="000000" w:themeColor="text1"/>
          <w:sz w:val="28"/>
          <w:szCs w:val="28"/>
        </w:rPr>
        <w:t>Amalia Sanz Benlloch</w:t>
      </w:r>
      <w:r w:rsidRPr="00EF7BA5">
        <w:rPr>
          <w:color w:val="000000" w:themeColor="text1"/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62BFCAF5" w14:textId="77777777" w:rsidR="006D1A40" w:rsidRDefault="006D1A40" w:rsidP="006D1A40">
      <w:pPr>
        <w:spacing w:after="0"/>
        <w:rPr>
          <w:sz w:val="28"/>
          <w:szCs w:val="28"/>
        </w:rPr>
      </w:pPr>
    </w:p>
    <w:p w14:paraId="72DA0C04" w14:textId="45394143" w:rsidR="006D1A40" w:rsidRDefault="008102AF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r w:rsidR="006D1A40" w:rsidRPr="00696B80">
        <w:rPr>
          <w:sz w:val="28"/>
          <w:szCs w:val="28"/>
        </w:rPr>
        <w:tab/>
      </w:r>
      <w:r w:rsidR="006D1A40" w:rsidRPr="00696B80">
        <w:rPr>
          <w:sz w:val="28"/>
          <w:szCs w:val="28"/>
        </w:rPr>
        <w:tab/>
      </w:r>
      <w:bookmarkStart w:id="0" w:name="_GoBack"/>
      <w:bookmarkEnd w:id="0"/>
      <w:r w:rsidR="006D1A40" w:rsidRPr="00696B80">
        <w:rPr>
          <w:sz w:val="28"/>
          <w:szCs w:val="28"/>
        </w:rPr>
        <w:t>Jefe de los Servicios Administrativos</w:t>
      </w:r>
    </w:p>
    <w:p w14:paraId="320BEEB0" w14:textId="77777777" w:rsidR="006D1A40" w:rsidRPr="00696B8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0ED0ABE2" w14:textId="77777777" w:rsidR="006D1A40" w:rsidRPr="00696B80" w:rsidRDefault="006D1A40" w:rsidP="006D1A40">
      <w:pPr>
        <w:spacing w:after="0"/>
        <w:rPr>
          <w:sz w:val="28"/>
          <w:szCs w:val="28"/>
        </w:rPr>
      </w:pPr>
    </w:p>
    <w:p w14:paraId="765EBDB0" w14:textId="6BB238E5" w:rsidR="006D1A40" w:rsidRPr="00696B80" w:rsidRDefault="006D1A40" w:rsidP="006D1A40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715C5E">
        <w:rPr>
          <w:b/>
          <w:sz w:val="28"/>
          <w:szCs w:val="28"/>
        </w:rPr>
        <w:t>l Consejo de Escuela</w:t>
      </w:r>
    </w:p>
    <w:p w14:paraId="2B9FF8CF" w14:textId="77777777" w:rsidR="006D1A40" w:rsidRDefault="006D1A40" w:rsidP="006D1A40">
      <w:pPr>
        <w:spacing w:after="0"/>
        <w:rPr>
          <w:b/>
          <w:sz w:val="28"/>
          <w:szCs w:val="28"/>
        </w:rPr>
      </w:pPr>
    </w:p>
    <w:p w14:paraId="3318D805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</w:t>
      </w:r>
      <w:r>
        <w:rPr>
          <w:b/>
          <w:sz w:val="28"/>
          <w:szCs w:val="28"/>
        </w:rPr>
        <w:t>a</w:t>
      </w:r>
      <w:r w:rsidRPr="00696B80">
        <w:rPr>
          <w:b/>
          <w:sz w:val="28"/>
          <w:szCs w:val="28"/>
        </w:rPr>
        <w:t xml:space="preserve"> Académic</w:t>
      </w:r>
      <w:r>
        <w:rPr>
          <w:b/>
          <w:sz w:val="28"/>
          <w:szCs w:val="28"/>
        </w:rPr>
        <w:t>a</w:t>
      </w:r>
    </w:p>
    <w:p w14:paraId="5B2401D8" w14:textId="77777777" w:rsidR="006D1A40" w:rsidRPr="00696B8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Elvira Garrido de la Torre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0F67A6FE" w14:textId="77777777" w:rsidR="006D1A40" w:rsidRDefault="006D1A40" w:rsidP="006D1A40">
      <w:pPr>
        <w:spacing w:after="0"/>
        <w:rPr>
          <w:sz w:val="28"/>
          <w:szCs w:val="28"/>
        </w:rPr>
      </w:pPr>
    </w:p>
    <w:p w14:paraId="167E2ADA" w14:textId="77777777" w:rsidR="006D1A40" w:rsidRPr="00696B80" w:rsidRDefault="006D1A40" w:rsidP="006D1A40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013EB91A" w14:textId="77777777" w:rsidR="006D1A4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Victoria Borrachero Rosado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5E4FCDFF" w14:textId="77777777" w:rsidR="006D1A40" w:rsidRPr="000B634D" w:rsidRDefault="006D1A40" w:rsidP="006D1A40">
      <w:pPr>
        <w:spacing w:after="0"/>
        <w:rPr>
          <w:sz w:val="28"/>
          <w:szCs w:val="28"/>
        </w:rPr>
      </w:pPr>
      <w:r w:rsidRPr="000B634D">
        <w:rPr>
          <w:sz w:val="28"/>
          <w:szCs w:val="28"/>
        </w:rPr>
        <w:t>José Luis Denia Ríos</w:t>
      </w:r>
      <w:r w:rsidRPr="000B634D">
        <w:rPr>
          <w:sz w:val="28"/>
          <w:szCs w:val="28"/>
        </w:rPr>
        <w:tab/>
      </w:r>
      <w:r w:rsidRPr="000B634D">
        <w:rPr>
          <w:sz w:val="28"/>
          <w:szCs w:val="28"/>
        </w:rPr>
        <w:tab/>
      </w:r>
      <w:r w:rsidRPr="000B634D">
        <w:rPr>
          <w:sz w:val="28"/>
          <w:szCs w:val="28"/>
        </w:rPr>
        <w:tab/>
        <w:t>PDI</w:t>
      </w:r>
    </w:p>
    <w:p w14:paraId="369E8847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B557EB">
        <w:rPr>
          <w:sz w:val="28"/>
          <w:szCs w:val="28"/>
        </w:rPr>
        <w:t>Griselda López Maldonado</w:t>
      </w:r>
      <w:r w:rsidRPr="00B557EB">
        <w:rPr>
          <w:sz w:val="28"/>
          <w:szCs w:val="28"/>
        </w:rPr>
        <w:tab/>
      </w:r>
      <w:r w:rsidRPr="00B557EB">
        <w:rPr>
          <w:sz w:val="28"/>
          <w:szCs w:val="28"/>
        </w:rPr>
        <w:tab/>
        <w:t>PDI</w:t>
      </w:r>
    </w:p>
    <w:p w14:paraId="7ADEEC86" w14:textId="77777777" w:rsidR="006D1A40" w:rsidRPr="00696B80" w:rsidRDefault="006D1A40" w:rsidP="006D1A40">
      <w:pPr>
        <w:spacing w:after="0"/>
        <w:rPr>
          <w:sz w:val="28"/>
          <w:szCs w:val="28"/>
        </w:rPr>
      </w:pPr>
      <w:bookmarkStart w:id="1" w:name="_Hlk192775100"/>
      <w:r>
        <w:rPr>
          <w:sz w:val="28"/>
          <w:szCs w:val="28"/>
        </w:rPr>
        <w:t>Amparo Montesinos Guillot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5524BDA0" w14:textId="77777777" w:rsidR="006D1A40" w:rsidRDefault="006D1A40" w:rsidP="006D1A40">
      <w:pPr>
        <w:spacing w:after="0"/>
        <w:rPr>
          <w:sz w:val="28"/>
          <w:szCs w:val="28"/>
        </w:rPr>
      </w:pPr>
      <w:r>
        <w:rPr>
          <w:sz w:val="28"/>
          <w:szCs w:val="28"/>
        </w:rPr>
        <w:t>Juan Navarro Gregori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bookmarkEnd w:id="1"/>
    <w:p w14:paraId="7D8B8128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0323C3">
        <w:rPr>
          <w:sz w:val="28"/>
          <w:szCs w:val="28"/>
        </w:rPr>
        <w:t>Miguel Ángel Pérez Martín</w:t>
      </w:r>
      <w:r w:rsidRPr="000323C3">
        <w:rPr>
          <w:sz w:val="28"/>
          <w:szCs w:val="28"/>
        </w:rPr>
        <w:tab/>
      </w:r>
      <w:r w:rsidRPr="000323C3">
        <w:rPr>
          <w:sz w:val="28"/>
          <w:szCs w:val="28"/>
        </w:rPr>
        <w:tab/>
        <w:t>PDI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</w:p>
    <w:p w14:paraId="6BE6DA28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BB0DBF">
        <w:rPr>
          <w:sz w:val="28"/>
          <w:szCs w:val="28"/>
        </w:rPr>
        <w:t>Álvaro Navarro Martínez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124C2FD6" w14:textId="77777777" w:rsidR="006D1A40" w:rsidRPr="00696B80" w:rsidRDefault="006D1A40" w:rsidP="006D1A40">
      <w:pPr>
        <w:spacing w:after="0"/>
        <w:rPr>
          <w:sz w:val="28"/>
          <w:szCs w:val="28"/>
        </w:rPr>
      </w:pPr>
      <w:r w:rsidRPr="00BB0DBF">
        <w:rPr>
          <w:sz w:val="28"/>
          <w:szCs w:val="28"/>
        </w:rPr>
        <w:t xml:space="preserve">Carlos Tejada </w:t>
      </w:r>
      <w:proofErr w:type="spellStart"/>
      <w:r w:rsidRPr="00BB0DBF">
        <w:rPr>
          <w:sz w:val="28"/>
          <w:szCs w:val="28"/>
        </w:rPr>
        <w:t>Sarsuri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8102AF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8102AF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8102AF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15C5E"/>
    <w:rsid w:val="00726617"/>
    <w:rsid w:val="0073071E"/>
    <w:rsid w:val="00752425"/>
    <w:rsid w:val="00762FD4"/>
    <w:rsid w:val="0078466A"/>
    <w:rsid w:val="007A7E69"/>
    <w:rsid w:val="007E307F"/>
    <w:rsid w:val="00807B03"/>
    <w:rsid w:val="008102AF"/>
    <w:rsid w:val="008565F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737B8"/>
    <w:rsid w:val="00BA0ECD"/>
    <w:rsid w:val="00BA77C2"/>
    <w:rsid w:val="00BD4625"/>
    <w:rsid w:val="00BF1251"/>
    <w:rsid w:val="00BF6762"/>
    <w:rsid w:val="00C10408"/>
    <w:rsid w:val="00C14BB6"/>
    <w:rsid w:val="00C569FA"/>
    <w:rsid w:val="00D31672"/>
    <w:rsid w:val="00D4143C"/>
    <w:rsid w:val="00D53108"/>
    <w:rsid w:val="00E576E0"/>
    <w:rsid w:val="00EB1A1A"/>
    <w:rsid w:val="00EF7BA5"/>
    <w:rsid w:val="00F44041"/>
    <w:rsid w:val="00F94D1C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1A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2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2025-03-28T20:46:00Z</dcterms:created>
  <dcterms:modified xsi:type="dcterms:W3CDTF">2025-05-30T17:27:00Z</dcterms:modified>
</cp:coreProperties>
</file>