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23093" w14:textId="77777777" w:rsidR="004E2A55" w:rsidRDefault="00C66C3C" w:rsidP="00C66C3C">
      <w:pPr>
        <w:spacing w:after="0"/>
        <w:rPr>
          <w:b/>
          <w:sz w:val="36"/>
          <w:szCs w:val="36"/>
        </w:rPr>
      </w:pPr>
      <w:r w:rsidRPr="00150441">
        <w:rPr>
          <w:b/>
          <w:sz w:val="36"/>
          <w:szCs w:val="36"/>
        </w:rPr>
        <w:t>M</w:t>
      </w:r>
      <w:r>
        <w:rPr>
          <w:b/>
          <w:sz w:val="36"/>
          <w:szCs w:val="36"/>
        </w:rPr>
        <w:t xml:space="preserve">ÁSTER </w:t>
      </w:r>
      <w:r w:rsidRPr="00150441">
        <w:rPr>
          <w:b/>
          <w:sz w:val="36"/>
          <w:szCs w:val="36"/>
        </w:rPr>
        <w:t>U</w:t>
      </w:r>
      <w:r>
        <w:rPr>
          <w:b/>
          <w:sz w:val="36"/>
          <w:szCs w:val="36"/>
        </w:rPr>
        <w:t>NIVERSITARIO</w:t>
      </w:r>
      <w:r w:rsidRPr="00150441">
        <w:rPr>
          <w:b/>
          <w:sz w:val="36"/>
          <w:szCs w:val="36"/>
        </w:rPr>
        <w:t xml:space="preserve"> </w:t>
      </w:r>
    </w:p>
    <w:p w14:paraId="12DC0D86" w14:textId="6889781F" w:rsidR="00C66C3C" w:rsidRDefault="00C66C3C" w:rsidP="00C66C3C">
      <w:pPr>
        <w:spacing w:after="0"/>
        <w:rPr>
          <w:b/>
          <w:sz w:val="36"/>
          <w:szCs w:val="36"/>
        </w:rPr>
      </w:pPr>
      <w:r w:rsidRPr="00150441">
        <w:rPr>
          <w:b/>
          <w:sz w:val="36"/>
          <w:szCs w:val="36"/>
        </w:rPr>
        <w:t xml:space="preserve">EN </w:t>
      </w:r>
      <w:r>
        <w:rPr>
          <w:b/>
          <w:sz w:val="36"/>
          <w:szCs w:val="36"/>
        </w:rPr>
        <w:t>PLANIFICACIÓN Y GESTIÓN EN INGENIERÍA CIVIL</w:t>
      </w:r>
    </w:p>
    <w:p w14:paraId="1EFF99BC" w14:textId="77777777" w:rsidR="00C66C3C" w:rsidRPr="00696B80" w:rsidRDefault="00C66C3C" w:rsidP="00C66C3C">
      <w:pPr>
        <w:spacing w:after="0"/>
        <w:rPr>
          <w:b/>
          <w:sz w:val="36"/>
          <w:szCs w:val="36"/>
        </w:rPr>
      </w:pPr>
      <w:r w:rsidRPr="00696B80">
        <w:rPr>
          <w:b/>
          <w:sz w:val="36"/>
          <w:szCs w:val="36"/>
        </w:rPr>
        <w:t>COMISIÓN ACADÉMICA DE TÍTULO</w:t>
      </w:r>
    </w:p>
    <w:p w14:paraId="4EB982C9" w14:textId="77777777" w:rsidR="00C66C3C" w:rsidRPr="00BD4A53" w:rsidRDefault="00C66C3C" w:rsidP="00C66C3C">
      <w:pPr>
        <w:spacing w:after="0"/>
        <w:rPr>
          <w:b/>
          <w:sz w:val="32"/>
          <w:szCs w:val="32"/>
        </w:rPr>
      </w:pPr>
    </w:p>
    <w:p w14:paraId="3DDB296B" w14:textId="77777777" w:rsidR="00C66C3C" w:rsidRDefault="00C66C3C" w:rsidP="00C66C3C">
      <w:pPr>
        <w:spacing w:after="0"/>
      </w:pPr>
    </w:p>
    <w:p w14:paraId="1BD0C3E4" w14:textId="77777777" w:rsidR="00C66C3C" w:rsidRPr="00696B80" w:rsidRDefault="00C66C3C" w:rsidP="00C66C3C">
      <w:pPr>
        <w:pBdr>
          <w:bottom w:val="single" w:sz="4" w:space="1" w:color="auto"/>
        </w:pBd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Miembros natos</w:t>
      </w:r>
    </w:p>
    <w:p w14:paraId="32F7C963" w14:textId="77777777" w:rsidR="00C66C3C" w:rsidRDefault="00C66C3C" w:rsidP="00C66C3C">
      <w:pPr>
        <w:spacing w:after="0"/>
        <w:rPr>
          <w:b/>
          <w:sz w:val="28"/>
          <w:szCs w:val="28"/>
        </w:rPr>
      </w:pPr>
    </w:p>
    <w:p w14:paraId="66F5A059" w14:textId="77777777" w:rsidR="00C66C3C" w:rsidRPr="00696B80" w:rsidRDefault="00C66C3C" w:rsidP="00C66C3C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Presidente</w:t>
      </w:r>
    </w:p>
    <w:p w14:paraId="781557D0" w14:textId="53A9FA5A" w:rsidR="00C66C3C" w:rsidRPr="00696B80" w:rsidRDefault="00940A8A" w:rsidP="00C66C3C">
      <w:pPr>
        <w:spacing w:after="0"/>
        <w:rPr>
          <w:sz w:val="28"/>
          <w:szCs w:val="28"/>
        </w:rPr>
      </w:pPr>
      <w:r w:rsidRPr="00451BE8">
        <w:rPr>
          <w:color w:val="000000" w:themeColor="text1"/>
          <w:sz w:val="28"/>
          <w:szCs w:val="28"/>
        </w:rPr>
        <w:t>Luis Pallarés Rubio</w:t>
      </w:r>
      <w:r w:rsidR="00C66C3C" w:rsidRPr="00696B80">
        <w:rPr>
          <w:sz w:val="28"/>
          <w:szCs w:val="28"/>
        </w:rPr>
        <w:tab/>
      </w:r>
      <w:r w:rsidR="00C66C3C" w:rsidRPr="00696B8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00C66C3C" w:rsidRPr="00696B80">
        <w:rPr>
          <w:sz w:val="28"/>
          <w:szCs w:val="28"/>
        </w:rPr>
        <w:t>Director</w:t>
      </w:r>
      <w:proofErr w:type="gramEnd"/>
    </w:p>
    <w:p w14:paraId="65D6AC77" w14:textId="77777777" w:rsidR="00C66C3C" w:rsidRDefault="00C66C3C" w:rsidP="00C66C3C">
      <w:pPr>
        <w:spacing w:after="0"/>
        <w:rPr>
          <w:sz w:val="28"/>
          <w:szCs w:val="28"/>
        </w:rPr>
      </w:pPr>
    </w:p>
    <w:p w14:paraId="77A32C44" w14:textId="77777777" w:rsidR="00C66C3C" w:rsidRPr="00696B80" w:rsidRDefault="00C66C3C" w:rsidP="00C66C3C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Secretari</w:t>
      </w:r>
      <w:r>
        <w:rPr>
          <w:b/>
          <w:sz w:val="28"/>
          <w:szCs w:val="28"/>
        </w:rPr>
        <w:t>a</w:t>
      </w:r>
    </w:p>
    <w:p w14:paraId="49E62124" w14:textId="423E6E74" w:rsidR="00C66C3C" w:rsidRPr="00696B80" w:rsidRDefault="00C66C3C" w:rsidP="00C66C3C">
      <w:pPr>
        <w:spacing w:after="0"/>
        <w:rPr>
          <w:sz w:val="28"/>
          <w:szCs w:val="28"/>
        </w:rPr>
      </w:pPr>
      <w:r>
        <w:rPr>
          <w:sz w:val="28"/>
          <w:szCs w:val="28"/>
        </w:rPr>
        <w:t>Amalia Sanz Benlloch</w:t>
      </w:r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</w:r>
      <w:r w:rsidR="004E2A55">
        <w:rPr>
          <w:sz w:val="28"/>
          <w:szCs w:val="28"/>
        </w:rPr>
        <w:tab/>
      </w:r>
      <w:r>
        <w:rPr>
          <w:sz w:val="28"/>
          <w:szCs w:val="28"/>
        </w:rPr>
        <w:t>Secretaria Académica</w:t>
      </w:r>
      <w:r w:rsidRPr="00696B80">
        <w:rPr>
          <w:sz w:val="28"/>
          <w:szCs w:val="28"/>
        </w:rPr>
        <w:t xml:space="preserve"> </w:t>
      </w:r>
    </w:p>
    <w:p w14:paraId="1C924669" w14:textId="77777777" w:rsidR="00C66C3C" w:rsidRDefault="00C66C3C" w:rsidP="00C66C3C">
      <w:pPr>
        <w:spacing w:after="0"/>
        <w:rPr>
          <w:sz w:val="28"/>
          <w:szCs w:val="28"/>
        </w:rPr>
      </w:pPr>
    </w:p>
    <w:p w14:paraId="32A3E5F0" w14:textId="573E87A7" w:rsidR="00C66C3C" w:rsidRDefault="00A53830" w:rsidP="00C66C3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Francisco </w:t>
      </w:r>
      <w:r w:rsidR="00940A8A">
        <w:rPr>
          <w:sz w:val="28"/>
          <w:szCs w:val="28"/>
        </w:rPr>
        <w:t xml:space="preserve">Rafael </w:t>
      </w:r>
      <w:r>
        <w:rPr>
          <w:sz w:val="28"/>
          <w:szCs w:val="28"/>
        </w:rPr>
        <w:t>Domínguez Gómez</w:t>
      </w:r>
      <w:r>
        <w:rPr>
          <w:sz w:val="28"/>
          <w:szCs w:val="28"/>
        </w:rPr>
        <w:tab/>
      </w:r>
      <w:proofErr w:type="gramStart"/>
      <w:r w:rsidR="00C66C3C" w:rsidRPr="00696B80">
        <w:rPr>
          <w:sz w:val="28"/>
          <w:szCs w:val="28"/>
        </w:rPr>
        <w:t>Jefe</w:t>
      </w:r>
      <w:proofErr w:type="gramEnd"/>
      <w:r w:rsidR="00C66C3C" w:rsidRPr="00696B80">
        <w:rPr>
          <w:sz w:val="28"/>
          <w:szCs w:val="28"/>
        </w:rPr>
        <w:t xml:space="preserve"> de los Servicios Administrativos</w:t>
      </w:r>
    </w:p>
    <w:p w14:paraId="54B90014" w14:textId="77777777" w:rsidR="00C66C3C" w:rsidRDefault="00C66C3C" w:rsidP="00C66C3C">
      <w:pPr>
        <w:spacing w:after="0"/>
        <w:rPr>
          <w:sz w:val="28"/>
          <w:szCs w:val="28"/>
        </w:rPr>
      </w:pPr>
      <w:r>
        <w:rPr>
          <w:sz w:val="28"/>
          <w:szCs w:val="28"/>
        </w:rPr>
        <w:t>Francisca Ramón Toledo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Técnico de Gestión Académica</w:t>
      </w:r>
    </w:p>
    <w:p w14:paraId="5844DB93" w14:textId="77777777" w:rsidR="00C66C3C" w:rsidRPr="00696B80" w:rsidRDefault="00C66C3C" w:rsidP="00C66C3C">
      <w:pPr>
        <w:spacing w:after="0"/>
        <w:rPr>
          <w:sz w:val="28"/>
          <w:szCs w:val="28"/>
        </w:rPr>
      </w:pPr>
    </w:p>
    <w:p w14:paraId="64A88E36" w14:textId="25C5D1B8" w:rsidR="00C66C3C" w:rsidRPr="00696B80" w:rsidRDefault="00C66C3C" w:rsidP="00C66C3C">
      <w:pPr>
        <w:pBdr>
          <w:bottom w:val="single" w:sz="4" w:space="1" w:color="auto"/>
        </w:pBd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Miembros por designación de</w:t>
      </w:r>
      <w:r w:rsidR="0022198F">
        <w:rPr>
          <w:b/>
          <w:sz w:val="28"/>
          <w:szCs w:val="28"/>
        </w:rPr>
        <w:t>l Consejo de Escuela</w:t>
      </w:r>
    </w:p>
    <w:p w14:paraId="31649877" w14:textId="77777777" w:rsidR="00C66C3C" w:rsidRDefault="00C66C3C" w:rsidP="00C66C3C">
      <w:pPr>
        <w:spacing w:after="0"/>
        <w:rPr>
          <w:b/>
          <w:sz w:val="28"/>
          <w:szCs w:val="28"/>
        </w:rPr>
      </w:pPr>
    </w:p>
    <w:p w14:paraId="7B39E7D1" w14:textId="313DEF59" w:rsidR="00C66C3C" w:rsidRPr="00696B80" w:rsidRDefault="00C66C3C" w:rsidP="00C66C3C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Director</w:t>
      </w:r>
      <w:r w:rsidR="0022198F">
        <w:rPr>
          <w:b/>
          <w:sz w:val="28"/>
          <w:szCs w:val="28"/>
        </w:rPr>
        <w:t>a</w:t>
      </w:r>
      <w:r w:rsidRPr="00696B80">
        <w:rPr>
          <w:b/>
          <w:sz w:val="28"/>
          <w:szCs w:val="28"/>
        </w:rPr>
        <w:t xml:space="preserve"> Académic</w:t>
      </w:r>
      <w:r w:rsidR="0022198F">
        <w:rPr>
          <w:b/>
          <w:sz w:val="28"/>
          <w:szCs w:val="28"/>
        </w:rPr>
        <w:t>a</w:t>
      </w:r>
    </w:p>
    <w:p w14:paraId="777F2DEA" w14:textId="77777777" w:rsidR="00C66C3C" w:rsidRPr="00696B80" w:rsidRDefault="00C66C3C" w:rsidP="00C66C3C">
      <w:pPr>
        <w:spacing w:after="0"/>
        <w:rPr>
          <w:sz w:val="28"/>
          <w:szCs w:val="28"/>
        </w:rPr>
      </w:pPr>
      <w:r w:rsidRPr="00AD2923">
        <w:rPr>
          <w:bCs/>
          <w:sz w:val="28"/>
          <w:szCs w:val="28"/>
        </w:rPr>
        <w:t>Laura Montalbán Domingo</w:t>
      </w:r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  <w:t>PDI</w:t>
      </w:r>
    </w:p>
    <w:p w14:paraId="651166E9" w14:textId="77777777" w:rsidR="00C66C3C" w:rsidRDefault="00C66C3C" w:rsidP="00C66C3C">
      <w:pPr>
        <w:spacing w:after="0"/>
        <w:rPr>
          <w:sz w:val="28"/>
          <w:szCs w:val="28"/>
        </w:rPr>
      </w:pPr>
    </w:p>
    <w:p w14:paraId="67A5F10D" w14:textId="77777777" w:rsidR="00C66C3C" w:rsidRPr="00696B80" w:rsidRDefault="00C66C3C" w:rsidP="00C66C3C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Vocales</w:t>
      </w:r>
    </w:p>
    <w:p w14:paraId="641D7BF4" w14:textId="77777777" w:rsidR="00C66C3C" w:rsidRPr="00696B80" w:rsidRDefault="00C66C3C" w:rsidP="00C66C3C">
      <w:pPr>
        <w:spacing w:after="0"/>
        <w:rPr>
          <w:sz w:val="28"/>
          <w:szCs w:val="28"/>
        </w:rPr>
      </w:pPr>
      <w:r>
        <w:rPr>
          <w:sz w:val="28"/>
          <w:szCs w:val="28"/>
        </w:rPr>
        <w:t>José Ángel Aranda Domingo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PDI</w:t>
      </w:r>
    </w:p>
    <w:p w14:paraId="5EBF360D" w14:textId="77777777" w:rsidR="004E2A55" w:rsidRPr="00AD2923" w:rsidRDefault="004E2A55" w:rsidP="004E2A55">
      <w:pPr>
        <w:spacing w:after="0"/>
        <w:rPr>
          <w:bCs/>
          <w:sz w:val="28"/>
          <w:szCs w:val="28"/>
        </w:rPr>
      </w:pPr>
      <w:r w:rsidRPr="00AD2923">
        <w:rPr>
          <w:bCs/>
          <w:sz w:val="28"/>
          <w:szCs w:val="28"/>
        </w:rPr>
        <w:t xml:space="preserve">José Vicente Martí Albiñana </w:t>
      </w:r>
      <w:r w:rsidRPr="00AD2923">
        <w:rPr>
          <w:bCs/>
          <w:sz w:val="28"/>
          <w:szCs w:val="28"/>
        </w:rPr>
        <w:tab/>
      </w:r>
      <w:r w:rsidRPr="00AD2923">
        <w:rPr>
          <w:bCs/>
          <w:sz w:val="28"/>
          <w:szCs w:val="28"/>
        </w:rPr>
        <w:tab/>
        <w:t>PDI</w:t>
      </w:r>
    </w:p>
    <w:p w14:paraId="5A291F9F" w14:textId="702038B8" w:rsidR="00C66C3C" w:rsidRPr="00696B80" w:rsidRDefault="00C66C3C" w:rsidP="00C66C3C">
      <w:pPr>
        <w:spacing w:after="0"/>
        <w:rPr>
          <w:sz w:val="28"/>
          <w:szCs w:val="28"/>
        </w:rPr>
      </w:pPr>
      <w:r w:rsidRPr="00AD2923">
        <w:rPr>
          <w:bCs/>
          <w:sz w:val="28"/>
          <w:szCs w:val="28"/>
        </w:rPr>
        <w:t>Víctor Martínez Ibáñez</w:t>
      </w:r>
      <w:r w:rsidRPr="00AD2923">
        <w:rPr>
          <w:bCs/>
          <w:sz w:val="28"/>
          <w:szCs w:val="28"/>
        </w:rPr>
        <w:tab/>
      </w:r>
      <w:r>
        <w:rPr>
          <w:sz w:val="28"/>
          <w:szCs w:val="28"/>
        </w:rPr>
        <w:tab/>
      </w:r>
      <w:r w:rsidR="004E2A55">
        <w:rPr>
          <w:sz w:val="28"/>
          <w:szCs w:val="28"/>
        </w:rPr>
        <w:tab/>
      </w:r>
      <w:r w:rsidRPr="005C210F">
        <w:rPr>
          <w:sz w:val="28"/>
          <w:szCs w:val="28"/>
        </w:rPr>
        <w:t>PDI</w:t>
      </w:r>
    </w:p>
    <w:p w14:paraId="07B583B5" w14:textId="4EAAA69E" w:rsidR="00C66C3C" w:rsidRPr="00696B80" w:rsidRDefault="00C66C3C" w:rsidP="00C66C3C">
      <w:pPr>
        <w:spacing w:after="0"/>
        <w:rPr>
          <w:sz w:val="28"/>
          <w:szCs w:val="28"/>
        </w:rPr>
      </w:pPr>
      <w:r>
        <w:rPr>
          <w:sz w:val="28"/>
          <w:szCs w:val="28"/>
        </w:rPr>
        <w:t>Josep Ramon Medina Folgado</w:t>
      </w:r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  <w:t>PDI</w:t>
      </w:r>
    </w:p>
    <w:p w14:paraId="598A753E" w14:textId="5660C9A5" w:rsidR="00C66C3C" w:rsidRPr="00940A8A" w:rsidRDefault="002D58A7" w:rsidP="00C66C3C">
      <w:pPr>
        <w:spacing w:after="0"/>
        <w:rPr>
          <w:color w:val="000000" w:themeColor="text1"/>
          <w:sz w:val="28"/>
          <w:szCs w:val="28"/>
          <w:lang w:val="pt-BR"/>
        </w:rPr>
      </w:pPr>
      <w:r w:rsidRPr="00940A8A">
        <w:rPr>
          <w:color w:val="000000" w:themeColor="text1"/>
          <w:sz w:val="28"/>
          <w:szCs w:val="28"/>
          <w:lang w:val="pt-BR"/>
        </w:rPr>
        <w:t>Daniel Gonzalo García García</w:t>
      </w:r>
      <w:r w:rsidR="00C66C3C" w:rsidRPr="00940A8A">
        <w:rPr>
          <w:color w:val="000000" w:themeColor="text1"/>
          <w:sz w:val="28"/>
          <w:szCs w:val="28"/>
          <w:lang w:val="pt-BR"/>
        </w:rPr>
        <w:tab/>
      </w:r>
      <w:r w:rsidR="00C66C3C" w:rsidRPr="00940A8A">
        <w:rPr>
          <w:color w:val="000000" w:themeColor="text1"/>
          <w:sz w:val="28"/>
          <w:szCs w:val="28"/>
          <w:lang w:val="pt-BR"/>
        </w:rPr>
        <w:tab/>
        <w:t>Estudiante</w:t>
      </w:r>
    </w:p>
    <w:p w14:paraId="2FC0B819" w14:textId="578F1A70" w:rsidR="00C66C3C" w:rsidRPr="00940A8A" w:rsidRDefault="002D58A7" w:rsidP="00C66C3C">
      <w:pPr>
        <w:spacing w:after="0"/>
        <w:rPr>
          <w:color w:val="000000" w:themeColor="text1"/>
          <w:sz w:val="28"/>
          <w:szCs w:val="28"/>
          <w:lang w:val="pt-BR"/>
        </w:rPr>
      </w:pPr>
      <w:r w:rsidRPr="00940A8A">
        <w:rPr>
          <w:color w:val="000000" w:themeColor="text1"/>
          <w:sz w:val="28"/>
          <w:szCs w:val="28"/>
          <w:lang w:val="pt-BR"/>
        </w:rPr>
        <w:t>Richard Albert Hernández Castro</w:t>
      </w:r>
      <w:r w:rsidR="00C66C3C" w:rsidRPr="00940A8A">
        <w:rPr>
          <w:color w:val="000000" w:themeColor="text1"/>
          <w:sz w:val="28"/>
          <w:szCs w:val="28"/>
          <w:lang w:val="pt-BR"/>
        </w:rPr>
        <w:tab/>
        <w:t>Estudiante</w:t>
      </w:r>
    </w:p>
    <w:p w14:paraId="1016F202" w14:textId="656FF377" w:rsidR="007F2CA8" w:rsidRPr="00C66C3C" w:rsidRDefault="007F2CA8" w:rsidP="007F2CA8">
      <w:pPr>
        <w:spacing w:after="0"/>
        <w:rPr>
          <w:sz w:val="28"/>
          <w:szCs w:val="28"/>
          <w:lang w:val="pt-BR"/>
        </w:rPr>
      </w:pPr>
    </w:p>
    <w:p w14:paraId="73914D1B" w14:textId="1AACAF57" w:rsidR="00BA0ECD" w:rsidRPr="00BF6762" w:rsidRDefault="00BA0ECD" w:rsidP="00BF6762"/>
    <w:sectPr w:rsidR="00BA0ECD" w:rsidRPr="00BF6762" w:rsidSect="00BD4625">
      <w:headerReference w:type="even" r:id="rId6"/>
      <w:headerReference w:type="default" r:id="rId7"/>
      <w:headerReference w:type="first" r:id="rId8"/>
      <w:pgSz w:w="11906" w:h="16838"/>
      <w:pgMar w:top="1417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77E78" w14:textId="77777777" w:rsidR="002E2E5A" w:rsidRDefault="002E2E5A" w:rsidP="002C7410">
      <w:pPr>
        <w:spacing w:after="0" w:line="240" w:lineRule="auto"/>
      </w:pPr>
      <w:r>
        <w:separator/>
      </w:r>
    </w:p>
  </w:endnote>
  <w:endnote w:type="continuationSeparator" w:id="0">
    <w:p w14:paraId="78C44EF3" w14:textId="77777777" w:rsidR="002E2E5A" w:rsidRDefault="002E2E5A" w:rsidP="002C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57F1B" w14:textId="77777777" w:rsidR="002E2E5A" w:rsidRDefault="002E2E5A" w:rsidP="002C7410">
      <w:pPr>
        <w:spacing w:after="0" w:line="240" w:lineRule="auto"/>
      </w:pPr>
      <w:r>
        <w:separator/>
      </w:r>
    </w:p>
  </w:footnote>
  <w:footnote w:type="continuationSeparator" w:id="0">
    <w:p w14:paraId="59F99E05" w14:textId="77777777" w:rsidR="002E2E5A" w:rsidRDefault="002E2E5A" w:rsidP="002C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F567" w14:textId="77777777" w:rsidR="002C7410" w:rsidRDefault="002E2E5A">
    <w:pPr>
      <w:pStyle w:val="Encabezado"/>
    </w:pPr>
    <w:r>
      <w:rPr>
        <w:noProof/>
        <w:lang w:eastAsia="es-ES"/>
      </w:rPr>
      <w:pict w14:anchorId="2F2631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8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po3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74D0C" w14:textId="73302383" w:rsidR="002C7410" w:rsidRDefault="002E2E5A">
    <w:pPr>
      <w:pStyle w:val="Encabezado"/>
    </w:pPr>
    <w:r>
      <w:rPr>
        <w:noProof/>
        <w:lang w:eastAsia="es-ES"/>
      </w:rPr>
      <w:pict w14:anchorId="67463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9" o:spid="_x0000_s1026" type="#_x0000_t75" alt="" style="position:absolute;margin-left:-85.1pt;margin-top:-13.3pt;width:595.2pt;height:786.3pt;z-index:-251656192;mso-wrap-edited:f;mso-width-percent:0;mso-height-percent:0;mso-position-horizontal-relative:margin;mso-position-vertical-relative:margin;mso-width-percent:0;mso-height-percent:0" o:allowincell="f">
          <v:imagedata r:id="rId1" o:title="Tipo3_" croptop="432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10CF" w14:textId="77777777" w:rsidR="002C7410" w:rsidRDefault="002E2E5A">
    <w:pPr>
      <w:pStyle w:val="Encabezado"/>
    </w:pPr>
    <w:r>
      <w:rPr>
        <w:noProof/>
        <w:lang w:eastAsia="es-ES"/>
      </w:rPr>
      <w:pict w14:anchorId="0BDA32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7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po3_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activeWritingStyle w:appName="MSWord" w:lang="es-ES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F8"/>
    <w:rsid w:val="00081E98"/>
    <w:rsid w:val="00173AC0"/>
    <w:rsid w:val="001A1C34"/>
    <w:rsid w:val="001B2F23"/>
    <w:rsid w:val="001D0567"/>
    <w:rsid w:val="00207F91"/>
    <w:rsid w:val="00221188"/>
    <w:rsid w:val="0022198F"/>
    <w:rsid w:val="00227A33"/>
    <w:rsid w:val="0024686B"/>
    <w:rsid w:val="00256C5E"/>
    <w:rsid w:val="00287B07"/>
    <w:rsid w:val="002C25D0"/>
    <w:rsid w:val="002C7410"/>
    <w:rsid w:val="002D58A7"/>
    <w:rsid w:val="002E2E5A"/>
    <w:rsid w:val="0030576B"/>
    <w:rsid w:val="00336205"/>
    <w:rsid w:val="003C1D51"/>
    <w:rsid w:val="003D6090"/>
    <w:rsid w:val="003E6AD9"/>
    <w:rsid w:val="003F68D4"/>
    <w:rsid w:val="00450803"/>
    <w:rsid w:val="00451BE8"/>
    <w:rsid w:val="004A7DDB"/>
    <w:rsid w:val="004B1E6E"/>
    <w:rsid w:val="004E2A55"/>
    <w:rsid w:val="00574B36"/>
    <w:rsid w:val="00577270"/>
    <w:rsid w:val="005B21A4"/>
    <w:rsid w:val="005E712C"/>
    <w:rsid w:val="00600A65"/>
    <w:rsid w:val="006A3FAB"/>
    <w:rsid w:val="006B0C28"/>
    <w:rsid w:val="006C46E6"/>
    <w:rsid w:val="006D1A40"/>
    <w:rsid w:val="006E1501"/>
    <w:rsid w:val="006F03A3"/>
    <w:rsid w:val="006F30D5"/>
    <w:rsid w:val="00726617"/>
    <w:rsid w:val="0073071E"/>
    <w:rsid w:val="00752425"/>
    <w:rsid w:val="00762FD4"/>
    <w:rsid w:val="0078466A"/>
    <w:rsid w:val="007E307F"/>
    <w:rsid w:val="007F2CA8"/>
    <w:rsid w:val="00807B03"/>
    <w:rsid w:val="008565F8"/>
    <w:rsid w:val="008A4A77"/>
    <w:rsid w:val="008A6C3B"/>
    <w:rsid w:val="008E00B5"/>
    <w:rsid w:val="00935B18"/>
    <w:rsid w:val="00936C81"/>
    <w:rsid w:val="00940A8A"/>
    <w:rsid w:val="00961115"/>
    <w:rsid w:val="009C5F8B"/>
    <w:rsid w:val="00A079BD"/>
    <w:rsid w:val="00A35D6C"/>
    <w:rsid w:val="00A470C8"/>
    <w:rsid w:val="00A53830"/>
    <w:rsid w:val="00A541E6"/>
    <w:rsid w:val="00A8718C"/>
    <w:rsid w:val="00AB162C"/>
    <w:rsid w:val="00AB4527"/>
    <w:rsid w:val="00AD2923"/>
    <w:rsid w:val="00AF4A63"/>
    <w:rsid w:val="00B24BD5"/>
    <w:rsid w:val="00BA0ECD"/>
    <w:rsid w:val="00BA77C2"/>
    <w:rsid w:val="00BD4625"/>
    <w:rsid w:val="00BF1251"/>
    <w:rsid w:val="00BF6762"/>
    <w:rsid w:val="00C10408"/>
    <w:rsid w:val="00C14BB6"/>
    <w:rsid w:val="00C569FA"/>
    <w:rsid w:val="00C66C3C"/>
    <w:rsid w:val="00D31672"/>
    <w:rsid w:val="00D4143C"/>
    <w:rsid w:val="00D53108"/>
    <w:rsid w:val="00DC7C00"/>
    <w:rsid w:val="00E576E0"/>
    <w:rsid w:val="00EB1A1A"/>
    <w:rsid w:val="00F44041"/>
    <w:rsid w:val="00F77A94"/>
    <w:rsid w:val="00F94D1C"/>
    <w:rsid w:val="00FB1789"/>
    <w:rsid w:val="00FC1924"/>
    <w:rsid w:val="00FD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B58F0"/>
  <w15:docId w15:val="{C4848CB4-64CB-4209-A485-0DC4B219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C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410"/>
  </w:style>
  <w:style w:type="paragraph" w:styleId="Piedepgina">
    <w:name w:val="footer"/>
    <w:basedOn w:val="Normal"/>
    <w:link w:val="Piedepgina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410"/>
  </w:style>
  <w:style w:type="paragraph" w:styleId="Textodeglobo">
    <w:name w:val="Balloon Text"/>
    <w:basedOn w:val="Normal"/>
    <w:link w:val="TextodegloboCar"/>
    <w:uiPriority w:val="99"/>
    <w:semiHidden/>
    <w:unhideWhenUsed/>
    <w:rsid w:val="006A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3FAB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BD46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Trabajo\UPV\ETSICCP\LOGOS\PLANTILLAS%20WEB\Plantilla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D:\0Trabajo\UPV\ETSICCP\LOGOS\PLANTILLAS WEB\Plantilla3.dotx</Template>
  <TotalTime>0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</dc:creator>
  <cp:lastModifiedBy>María Amalia Sanz Benlloch</cp:lastModifiedBy>
  <cp:revision>2</cp:revision>
  <cp:lastPrinted>2024-09-05T16:26:00Z</cp:lastPrinted>
  <dcterms:created xsi:type="dcterms:W3CDTF">2026-04-29T17:14:00Z</dcterms:created>
  <dcterms:modified xsi:type="dcterms:W3CDTF">2026-04-29T17:14:00Z</dcterms:modified>
</cp:coreProperties>
</file>