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22D10" w14:textId="77777777" w:rsidR="00DC7C00" w:rsidRDefault="00DC7C00" w:rsidP="00DC7C00">
      <w:pPr>
        <w:spacing w:after="0"/>
        <w:rPr>
          <w:b/>
          <w:sz w:val="36"/>
          <w:szCs w:val="36"/>
        </w:rPr>
      </w:pPr>
      <w:r w:rsidRPr="00150441">
        <w:rPr>
          <w:b/>
          <w:sz w:val="36"/>
          <w:szCs w:val="36"/>
        </w:rPr>
        <w:t>M</w:t>
      </w:r>
      <w:r>
        <w:rPr>
          <w:b/>
          <w:sz w:val="36"/>
          <w:szCs w:val="36"/>
        </w:rPr>
        <w:t xml:space="preserve">ÁSTER </w:t>
      </w:r>
      <w:r w:rsidRPr="00150441">
        <w:rPr>
          <w:b/>
          <w:sz w:val="36"/>
          <w:szCs w:val="36"/>
        </w:rPr>
        <w:t>U</w:t>
      </w:r>
      <w:r>
        <w:rPr>
          <w:b/>
          <w:sz w:val="36"/>
          <w:szCs w:val="36"/>
        </w:rPr>
        <w:t>NIVERSITARIO</w:t>
      </w:r>
      <w:r w:rsidRPr="00150441">
        <w:rPr>
          <w:b/>
          <w:sz w:val="36"/>
          <w:szCs w:val="36"/>
        </w:rPr>
        <w:t xml:space="preserve"> </w:t>
      </w:r>
    </w:p>
    <w:p w14:paraId="2ED7798F" w14:textId="74713605" w:rsidR="00DC7C00" w:rsidRDefault="00DC7C00" w:rsidP="00DC7C00">
      <w:pPr>
        <w:spacing w:after="0"/>
        <w:rPr>
          <w:b/>
          <w:sz w:val="36"/>
          <w:szCs w:val="36"/>
        </w:rPr>
      </w:pPr>
      <w:r w:rsidRPr="00150441">
        <w:rPr>
          <w:b/>
          <w:sz w:val="36"/>
          <w:szCs w:val="36"/>
        </w:rPr>
        <w:t xml:space="preserve">EN </w:t>
      </w:r>
      <w:r>
        <w:rPr>
          <w:b/>
          <w:sz w:val="36"/>
          <w:szCs w:val="36"/>
        </w:rPr>
        <w:t>TRANSPORTE, TERRITORIO Y URBANISMO</w:t>
      </w:r>
    </w:p>
    <w:p w14:paraId="1B5F2603" w14:textId="77777777" w:rsidR="00DC7C00" w:rsidRPr="00696B80" w:rsidRDefault="00DC7C00" w:rsidP="00DC7C00">
      <w:pPr>
        <w:spacing w:after="0"/>
        <w:rPr>
          <w:b/>
          <w:sz w:val="36"/>
          <w:szCs w:val="36"/>
        </w:rPr>
      </w:pPr>
      <w:r w:rsidRPr="00696B80">
        <w:rPr>
          <w:b/>
          <w:sz w:val="36"/>
          <w:szCs w:val="36"/>
        </w:rPr>
        <w:t>COMISIÓN ACADÉMICA DE TÍTULO</w:t>
      </w:r>
    </w:p>
    <w:p w14:paraId="2C420A5F" w14:textId="77777777" w:rsidR="00DC7C00" w:rsidRPr="00BD4A53" w:rsidRDefault="00DC7C00" w:rsidP="00DC7C00">
      <w:pPr>
        <w:spacing w:after="0"/>
        <w:rPr>
          <w:b/>
          <w:sz w:val="32"/>
          <w:szCs w:val="32"/>
        </w:rPr>
      </w:pPr>
    </w:p>
    <w:p w14:paraId="7C94AAB6" w14:textId="77777777" w:rsidR="00DC7C00" w:rsidRDefault="00DC7C00" w:rsidP="00DC7C00">
      <w:pPr>
        <w:spacing w:after="0"/>
      </w:pPr>
    </w:p>
    <w:p w14:paraId="6E65FDE7" w14:textId="77777777" w:rsidR="00DC7C00" w:rsidRPr="00696B80" w:rsidRDefault="00DC7C00" w:rsidP="00DC7C00">
      <w:pPr>
        <w:pBdr>
          <w:bottom w:val="single" w:sz="4" w:space="1" w:color="auto"/>
        </w:pBdr>
        <w:spacing w:after="0"/>
        <w:rPr>
          <w:b/>
          <w:sz w:val="28"/>
          <w:szCs w:val="28"/>
        </w:rPr>
      </w:pPr>
      <w:r w:rsidRPr="00696B80">
        <w:rPr>
          <w:b/>
          <w:sz w:val="28"/>
          <w:szCs w:val="28"/>
        </w:rPr>
        <w:t>Miembros natos</w:t>
      </w:r>
    </w:p>
    <w:p w14:paraId="59CA7570" w14:textId="77777777" w:rsidR="00DC7C00" w:rsidRDefault="00DC7C00" w:rsidP="00DC7C00">
      <w:pPr>
        <w:spacing w:after="0"/>
        <w:rPr>
          <w:b/>
          <w:sz w:val="28"/>
          <w:szCs w:val="28"/>
        </w:rPr>
      </w:pPr>
    </w:p>
    <w:p w14:paraId="47082087" w14:textId="77777777" w:rsidR="00DC7C00" w:rsidRPr="00696B80" w:rsidRDefault="00DC7C00" w:rsidP="00DC7C00">
      <w:pPr>
        <w:spacing w:after="0"/>
        <w:rPr>
          <w:b/>
          <w:sz w:val="28"/>
          <w:szCs w:val="28"/>
        </w:rPr>
      </w:pPr>
      <w:r w:rsidRPr="00696B80">
        <w:rPr>
          <w:b/>
          <w:sz w:val="28"/>
          <w:szCs w:val="28"/>
        </w:rPr>
        <w:t>Presidente</w:t>
      </w:r>
    </w:p>
    <w:p w14:paraId="1DD4C8E4" w14:textId="56FF06C9" w:rsidR="00DC7C00" w:rsidRPr="00696B80" w:rsidRDefault="00541A7A" w:rsidP="00DC7C00">
      <w:pPr>
        <w:spacing w:after="0"/>
        <w:rPr>
          <w:sz w:val="28"/>
          <w:szCs w:val="28"/>
        </w:rPr>
      </w:pPr>
      <w:r w:rsidRPr="00760194">
        <w:rPr>
          <w:color w:val="000000" w:themeColor="text1"/>
          <w:sz w:val="28"/>
          <w:szCs w:val="28"/>
        </w:rPr>
        <w:t>Luis Pallarés Rubio</w:t>
      </w:r>
      <w:r w:rsidR="00DC7C00" w:rsidRPr="00696B80">
        <w:rPr>
          <w:sz w:val="28"/>
          <w:szCs w:val="28"/>
        </w:rPr>
        <w:tab/>
      </w:r>
      <w:r w:rsidR="00DC7C00" w:rsidRPr="00696B80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 w:rsidR="00DC7C00" w:rsidRPr="00696B80">
        <w:rPr>
          <w:sz w:val="28"/>
          <w:szCs w:val="28"/>
        </w:rPr>
        <w:t>Director</w:t>
      </w:r>
      <w:proofErr w:type="gramEnd"/>
    </w:p>
    <w:p w14:paraId="072B913F" w14:textId="77777777" w:rsidR="00DC7C00" w:rsidRDefault="00DC7C00" w:rsidP="00DC7C00">
      <w:pPr>
        <w:spacing w:after="0"/>
        <w:rPr>
          <w:sz w:val="28"/>
          <w:szCs w:val="28"/>
        </w:rPr>
      </w:pPr>
    </w:p>
    <w:p w14:paraId="2D6FDD21" w14:textId="77777777" w:rsidR="00DC7C00" w:rsidRPr="00696B80" w:rsidRDefault="00DC7C00" w:rsidP="00DC7C00">
      <w:pPr>
        <w:spacing w:after="0"/>
        <w:rPr>
          <w:b/>
          <w:sz w:val="28"/>
          <w:szCs w:val="28"/>
        </w:rPr>
      </w:pPr>
      <w:r w:rsidRPr="00696B80">
        <w:rPr>
          <w:b/>
          <w:sz w:val="28"/>
          <w:szCs w:val="28"/>
        </w:rPr>
        <w:t>Secretari</w:t>
      </w:r>
      <w:r>
        <w:rPr>
          <w:b/>
          <w:sz w:val="28"/>
          <w:szCs w:val="28"/>
        </w:rPr>
        <w:t>a</w:t>
      </w:r>
    </w:p>
    <w:p w14:paraId="3782FA27" w14:textId="77777777" w:rsidR="00DC7C00" w:rsidRPr="00696B80" w:rsidRDefault="00DC7C00" w:rsidP="00DC7C00">
      <w:pPr>
        <w:spacing w:after="0"/>
        <w:rPr>
          <w:sz w:val="28"/>
          <w:szCs w:val="28"/>
        </w:rPr>
      </w:pPr>
      <w:r>
        <w:rPr>
          <w:sz w:val="28"/>
          <w:szCs w:val="28"/>
        </w:rPr>
        <w:t>Amalia Sanz Benlloch</w:t>
      </w:r>
      <w:r w:rsidRPr="00696B80">
        <w:rPr>
          <w:sz w:val="28"/>
          <w:szCs w:val="28"/>
        </w:rPr>
        <w:tab/>
      </w:r>
      <w:r w:rsidRPr="00696B80">
        <w:rPr>
          <w:sz w:val="28"/>
          <w:szCs w:val="28"/>
        </w:rPr>
        <w:tab/>
      </w:r>
      <w:r>
        <w:rPr>
          <w:sz w:val="28"/>
          <w:szCs w:val="28"/>
        </w:rPr>
        <w:tab/>
        <w:t>Secretaria Académica</w:t>
      </w:r>
      <w:r w:rsidRPr="00696B80">
        <w:rPr>
          <w:sz w:val="28"/>
          <w:szCs w:val="28"/>
        </w:rPr>
        <w:t xml:space="preserve"> </w:t>
      </w:r>
    </w:p>
    <w:p w14:paraId="36C388BA" w14:textId="77777777" w:rsidR="00DC7C00" w:rsidRDefault="00DC7C00" w:rsidP="00DC7C00">
      <w:pPr>
        <w:spacing w:after="0"/>
        <w:rPr>
          <w:sz w:val="28"/>
          <w:szCs w:val="28"/>
        </w:rPr>
      </w:pPr>
    </w:p>
    <w:p w14:paraId="06612A41" w14:textId="25107EA7" w:rsidR="00DC7C00" w:rsidRDefault="00275BC6" w:rsidP="00DC7C0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Francisco </w:t>
      </w:r>
      <w:r w:rsidR="00541A7A">
        <w:rPr>
          <w:sz w:val="28"/>
          <w:szCs w:val="28"/>
        </w:rPr>
        <w:t xml:space="preserve">Rafael </w:t>
      </w:r>
      <w:r>
        <w:rPr>
          <w:sz w:val="28"/>
          <w:szCs w:val="28"/>
        </w:rPr>
        <w:t>Domínguez Gómez</w:t>
      </w:r>
      <w:r w:rsidR="00DC7C00" w:rsidRPr="00696B80">
        <w:rPr>
          <w:sz w:val="28"/>
          <w:szCs w:val="28"/>
        </w:rPr>
        <w:tab/>
      </w:r>
      <w:proofErr w:type="gramStart"/>
      <w:r w:rsidR="00DC7C00" w:rsidRPr="00696B80">
        <w:rPr>
          <w:sz w:val="28"/>
          <w:szCs w:val="28"/>
        </w:rPr>
        <w:t>Jefe</w:t>
      </w:r>
      <w:proofErr w:type="gramEnd"/>
      <w:r w:rsidR="00DC7C00" w:rsidRPr="00696B80">
        <w:rPr>
          <w:sz w:val="28"/>
          <w:szCs w:val="28"/>
        </w:rPr>
        <w:t xml:space="preserve"> de los Servicios Administrativos</w:t>
      </w:r>
    </w:p>
    <w:p w14:paraId="589EBB8E" w14:textId="77777777" w:rsidR="00DC7C00" w:rsidRDefault="00DC7C00" w:rsidP="00DC7C00">
      <w:pPr>
        <w:spacing w:after="0"/>
        <w:rPr>
          <w:sz w:val="28"/>
          <w:szCs w:val="28"/>
        </w:rPr>
      </w:pPr>
      <w:r>
        <w:rPr>
          <w:sz w:val="28"/>
          <w:szCs w:val="28"/>
        </w:rPr>
        <w:t>Francisca Ramón Toledo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Técnico de Gestión Académica</w:t>
      </w:r>
    </w:p>
    <w:p w14:paraId="5C8E1C69" w14:textId="77777777" w:rsidR="00DC7C00" w:rsidRPr="00696B80" w:rsidRDefault="00DC7C00" w:rsidP="00DC7C00">
      <w:pPr>
        <w:spacing w:after="0"/>
        <w:rPr>
          <w:sz w:val="28"/>
          <w:szCs w:val="28"/>
        </w:rPr>
      </w:pPr>
    </w:p>
    <w:p w14:paraId="52E4E294" w14:textId="6A78EE0D" w:rsidR="00DC7C00" w:rsidRPr="00696B80" w:rsidRDefault="00DC7C00" w:rsidP="00DC7C00">
      <w:pPr>
        <w:pBdr>
          <w:bottom w:val="single" w:sz="4" w:space="1" w:color="auto"/>
        </w:pBdr>
        <w:spacing w:after="0"/>
        <w:rPr>
          <w:b/>
          <w:sz w:val="28"/>
          <w:szCs w:val="28"/>
        </w:rPr>
      </w:pPr>
      <w:r w:rsidRPr="00696B80">
        <w:rPr>
          <w:b/>
          <w:sz w:val="28"/>
          <w:szCs w:val="28"/>
        </w:rPr>
        <w:t>Miembros por designación de</w:t>
      </w:r>
      <w:r w:rsidR="00DC3863">
        <w:rPr>
          <w:b/>
          <w:sz w:val="28"/>
          <w:szCs w:val="28"/>
        </w:rPr>
        <w:t>l Consejo de E</w:t>
      </w:r>
      <w:r w:rsidRPr="00696B80">
        <w:rPr>
          <w:b/>
          <w:sz w:val="28"/>
          <w:szCs w:val="28"/>
        </w:rPr>
        <w:t>scuela</w:t>
      </w:r>
    </w:p>
    <w:p w14:paraId="31D519F7" w14:textId="77777777" w:rsidR="00DC7C00" w:rsidRDefault="00DC7C00" w:rsidP="00DC7C00">
      <w:pPr>
        <w:spacing w:after="0"/>
        <w:rPr>
          <w:b/>
          <w:sz w:val="28"/>
          <w:szCs w:val="28"/>
        </w:rPr>
      </w:pPr>
    </w:p>
    <w:p w14:paraId="5751D62C" w14:textId="77777777" w:rsidR="00DC7C00" w:rsidRPr="00A742A6" w:rsidRDefault="00DC7C00" w:rsidP="00DC7C00">
      <w:pPr>
        <w:spacing w:after="0"/>
        <w:rPr>
          <w:b/>
          <w:sz w:val="28"/>
          <w:szCs w:val="28"/>
          <w:lang w:val="pt-BR"/>
        </w:rPr>
      </w:pPr>
      <w:proofErr w:type="spellStart"/>
      <w:r w:rsidRPr="00A742A6">
        <w:rPr>
          <w:b/>
          <w:sz w:val="28"/>
          <w:szCs w:val="28"/>
          <w:lang w:val="pt-BR"/>
        </w:rPr>
        <w:t>Director</w:t>
      </w:r>
      <w:proofErr w:type="spellEnd"/>
      <w:r w:rsidRPr="00A742A6">
        <w:rPr>
          <w:b/>
          <w:sz w:val="28"/>
          <w:szCs w:val="28"/>
          <w:lang w:val="pt-BR"/>
        </w:rPr>
        <w:t xml:space="preserve"> Académic</w:t>
      </w:r>
      <w:r>
        <w:rPr>
          <w:b/>
          <w:sz w:val="28"/>
          <w:szCs w:val="28"/>
          <w:lang w:val="pt-BR"/>
        </w:rPr>
        <w:t>o</w:t>
      </w:r>
    </w:p>
    <w:p w14:paraId="79922DB9" w14:textId="77777777" w:rsidR="00DC7C00" w:rsidRPr="00A742A6" w:rsidRDefault="00DC7C00" w:rsidP="00DC7C00">
      <w:pPr>
        <w:spacing w:after="0"/>
        <w:rPr>
          <w:sz w:val="28"/>
          <w:szCs w:val="28"/>
          <w:lang w:val="pt-BR"/>
        </w:rPr>
      </w:pPr>
      <w:r w:rsidRPr="005C0F99">
        <w:rPr>
          <w:bCs/>
          <w:sz w:val="28"/>
          <w:szCs w:val="28"/>
          <w:lang w:val="pt-BR"/>
        </w:rPr>
        <w:t>Sergio Palencia Jiménez</w:t>
      </w:r>
      <w:r w:rsidRPr="005C0F99">
        <w:rPr>
          <w:b/>
          <w:sz w:val="28"/>
          <w:szCs w:val="28"/>
          <w:lang w:val="pt-BR"/>
        </w:rPr>
        <w:tab/>
      </w:r>
      <w:r>
        <w:rPr>
          <w:sz w:val="28"/>
          <w:szCs w:val="28"/>
          <w:lang w:val="pt-BR"/>
        </w:rPr>
        <w:tab/>
      </w:r>
      <w:r w:rsidRPr="00A742A6">
        <w:rPr>
          <w:sz w:val="28"/>
          <w:szCs w:val="28"/>
          <w:lang w:val="pt-BR"/>
        </w:rPr>
        <w:tab/>
        <w:t>PDI</w:t>
      </w:r>
    </w:p>
    <w:p w14:paraId="77F106F1" w14:textId="77777777" w:rsidR="00DC7C00" w:rsidRPr="00A742A6" w:rsidRDefault="00DC7C00" w:rsidP="00DC7C00">
      <w:pPr>
        <w:spacing w:after="0"/>
        <w:rPr>
          <w:sz w:val="28"/>
          <w:szCs w:val="28"/>
          <w:lang w:val="pt-BR"/>
        </w:rPr>
      </w:pPr>
    </w:p>
    <w:p w14:paraId="74A44BC0" w14:textId="77777777" w:rsidR="00DC7C00" w:rsidRPr="00A742A6" w:rsidRDefault="00DC7C00" w:rsidP="00DC7C00">
      <w:pPr>
        <w:spacing w:after="0"/>
        <w:rPr>
          <w:b/>
          <w:sz w:val="28"/>
          <w:szCs w:val="28"/>
          <w:lang w:val="pt-BR"/>
        </w:rPr>
      </w:pPr>
      <w:proofErr w:type="spellStart"/>
      <w:r w:rsidRPr="00A742A6">
        <w:rPr>
          <w:b/>
          <w:sz w:val="28"/>
          <w:szCs w:val="28"/>
          <w:lang w:val="pt-BR"/>
        </w:rPr>
        <w:t>Vocales</w:t>
      </w:r>
      <w:proofErr w:type="spellEnd"/>
    </w:p>
    <w:p w14:paraId="5DFAFCDC" w14:textId="77777777" w:rsidR="00DC7C00" w:rsidRPr="00A742A6" w:rsidRDefault="00DC7C00" w:rsidP="00DC7C00">
      <w:pPr>
        <w:spacing w:after="0"/>
        <w:rPr>
          <w:sz w:val="28"/>
          <w:szCs w:val="28"/>
          <w:lang w:val="pt-BR"/>
        </w:rPr>
      </w:pPr>
      <w:r w:rsidRPr="00A742A6">
        <w:rPr>
          <w:sz w:val="28"/>
          <w:szCs w:val="28"/>
          <w:lang w:val="pt-BR"/>
        </w:rPr>
        <w:t>José Aguilar Herrando</w:t>
      </w:r>
      <w:r w:rsidRPr="00A742A6">
        <w:rPr>
          <w:sz w:val="28"/>
          <w:szCs w:val="28"/>
          <w:lang w:val="pt-BR"/>
        </w:rPr>
        <w:tab/>
      </w:r>
      <w:r w:rsidRPr="00A742A6">
        <w:rPr>
          <w:sz w:val="28"/>
          <w:szCs w:val="28"/>
          <w:lang w:val="pt-BR"/>
        </w:rPr>
        <w:tab/>
      </w:r>
      <w:r w:rsidRPr="00A742A6">
        <w:rPr>
          <w:sz w:val="28"/>
          <w:szCs w:val="28"/>
          <w:lang w:val="pt-BR"/>
        </w:rPr>
        <w:tab/>
        <w:t>PDI</w:t>
      </w:r>
    </w:p>
    <w:p w14:paraId="00C3645C" w14:textId="77777777" w:rsidR="00DC7C00" w:rsidRDefault="00DC7C00" w:rsidP="00DC7C00">
      <w:pPr>
        <w:spacing w:after="0"/>
        <w:rPr>
          <w:sz w:val="28"/>
          <w:szCs w:val="28"/>
          <w:lang w:val="pt-BR"/>
        </w:rPr>
      </w:pPr>
      <w:r w:rsidRPr="00A742A6">
        <w:rPr>
          <w:sz w:val="28"/>
          <w:szCs w:val="28"/>
          <w:lang w:val="pt-BR"/>
        </w:rPr>
        <w:t>Eric Gielen</w:t>
      </w:r>
      <w:r w:rsidRPr="00A742A6">
        <w:rPr>
          <w:sz w:val="28"/>
          <w:szCs w:val="28"/>
          <w:lang w:val="pt-BR"/>
        </w:rPr>
        <w:tab/>
      </w:r>
      <w:r w:rsidRPr="00A742A6">
        <w:rPr>
          <w:sz w:val="28"/>
          <w:szCs w:val="28"/>
          <w:lang w:val="pt-BR"/>
        </w:rPr>
        <w:tab/>
      </w:r>
      <w:r>
        <w:rPr>
          <w:sz w:val="28"/>
          <w:szCs w:val="28"/>
          <w:lang w:val="pt-BR"/>
        </w:rPr>
        <w:tab/>
      </w:r>
      <w:r>
        <w:rPr>
          <w:sz w:val="28"/>
          <w:szCs w:val="28"/>
          <w:lang w:val="pt-BR"/>
        </w:rPr>
        <w:tab/>
      </w:r>
      <w:r>
        <w:rPr>
          <w:sz w:val="28"/>
          <w:szCs w:val="28"/>
          <w:lang w:val="pt-BR"/>
        </w:rPr>
        <w:tab/>
      </w:r>
      <w:r w:rsidRPr="00A742A6">
        <w:rPr>
          <w:sz w:val="28"/>
          <w:szCs w:val="28"/>
          <w:lang w:val="pt-BR"/>
        </w:rPr>
        <w:t>PDI</w:t>
      </w:r>
    </w:p>
    <w:p w14:paraId="62EDC821" w14:textId="77777777" w:rsidR="00DC7C00" w:rsidRPr="00A742A6" w:rsidRDefault="00DC7C00" w:rsidP="00DC7C00">
      <w:pPr>
        <w:spacing w:after="0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José A. González Escrivá</w:t>
      </w:r>
      <w:r>
        <w:rPr>
          <w:sz w:val="28"/>
          <w:szCs w:val="28"/>
          <w:lang w:val="pt-BR"/>
        </w:rPr>
        <w:tab/>
      </w:r>
      <w:r w:rsidRPr="00A742A6">
        <w:rPr>
          <w:sz w:val="28"/>
          <w:szCs w:val="28"/>
          <w:lang w:val="pt-BR"/>
        </w:rPr>
        <w:tab/>
      </w:r>
      <w:r w:rsidRPr="00A742A6">
        <w:rPr>
          <w:sz w:val="28"/>
          <w:szCs w:val="28"/>
          <w:lang w:val="pt-BR"/>
        </w:rPr>
        <w:tab/>
        <w:t>PDI</w:t>
      </w:r>
    </w:p>
    <w:p w14:paraId="5723885C" w14:textId="77777777" w:rsidR="00DC7C00" w:rsidRPr="00A742A6" w:rsidRDefault="00DC7C00" w:rsidP="00DC7C00">
      <w:pPr>
        <w:spacing w:after="0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David Llopis Castelló</w:t>
      </w:r>
      <w:r>
        <w:rPr>
          <w:sz w:val="28"/>
          <w:szCs w:val="28"/>
          <w:lang w:val="pt-BR"/>
        </w:rPr>
        <w:tab/>
      </w:r>
      <w:r>
        <w:rPr>
          <w:sz w:val="28"/>
          <w:szCs w:val="28"/>
          <w:lang w:val="pt-BR"/>
        </w:rPr>
        <w:tab/>
      </w:r>
      <w:r>
        <w:rPr>
          <w:sz w:val="28"/>
          <w:szCs w:val="28"/>
          <w:lang w:val="pt-BR"/>
        </w:rPr>
        <w:tab/>
        <w:t>PDI</w:t>
      </w:r>
    </w:p>
    <w:p w14:paraId="093305B8" w14:textId="5174923A" w:rsidR="00DC7C00" w:rsidRPr="00541A7A" w:rsidRDefault="001425A1" w:rsidP="00DC7C00">
      <w:pPr>
        <w:spacing w:after="0"/>
        <w:rPr>
          <w:color w:val="000000" w:themeColor="text1"/>
          <w:sz w:val="28"/>
          <w:szCs w:val="28"/>
        </w:rPr>
      </w:pPr>
      <w:r w:rsidRPr="00541A7A">
        <w:rPr>
          <w:color w:val="000000" w:themeColor="text1"/>
          <w:sz w:val="28"/>
          <w:szCs w:val="28"/>
        </w:rPr>
        <w:t>Carmen Casado Mari</w:t>
      </w:r>
      <w:r w:rsidR="00DC7C00" w:rsidRPr="00541A7A">
        <w:rPr>
          <w:color w:val="000000" w:themeColor="text1"/>
          <w:sz w:val="28"/>
          <w:szCs w:val="28"/>
        </w:rPr>
        <w:tab/>
      </w:r>
      <w:r w:rsidR="00DC7C00" w:rsidRPr="00541A7A">
        <w:rPr>
          <w:color w:val="000000" w:themeColor="text1"/>
          <w:sz w:val="28"/>
          <w:szCs w:val="28"/>
        </w:rPr>
        <w:tab/>
      </w:r>
      <w:r w:rsidR="00DC7C00" w:rsidRPr="00541A7A">
        <w:rPr>
          <w:color w:val="000000" w:themeColor="text1"/>
          <w:sz w:val="28"/>
          <w:szCs w:val="28"/>
        </w:rPr>
        <w:tab/>
        <w:t>Estudiante</w:t>
      </w:r>
    </w:p>
    <w:p w14:paraId="056F2496" w14:textId="33945939" w:rsidR="00DC7C00" w:rsidRPr="00696B80" w:rsidRDefault="001425A1" w:rsidP="00DC7C00">
      <w:pPr>
        <w:spacing w:after="0"/>
        <w:rPr>
          <w:sz w:val="28"/>
          <w:szCs w:val="28"/>
        </w:rPr>
      </w:pPr>
      <w:r w:rsidRPr="00541A7A">
        <w:rPr>
          <w:color w:val="000000" w:themeColor="text1"/>
          <w:sz w:val="28"/>
          <w:szCs w:val="28"/>
        </w:rPr>
        <w:t>Hugo Sánchez Fernández</w:t>
      </w:r>
      <w:r w:rsidR="00DC7C00" w:rsidRPr="00541A7A">
        <w:rPr>
          <w:color w:val="000000" w:themeColor="text1"/>
          <w:sz w:val="28"/>
          <w:szCs w:val="28"/>
        </w:rPr>
        <w:tab/>
      </w:r>
      <w:r w:rsidR="00DC7C00" w:rsidRPr="00696B80">
        <w:rPr>
          <w:sz w:val="28"/>
          <w:szCs w:val="28"/>
        </w:rPr>
        <w:tab/>
      </w:r>
      <w:r w:rsidR="00DC7C00">
        <w:rPr>
          <w:sz w:val="28"/>
          <w:szCs w:val="28"/>
        </w:rPr>
        <w:t>Estudiante</w:t>
      </w:r>
    </w:p>
    <w:p w14:paraId="73914D1B" w14:textId="1AACAF57" w:rsidR="00BA0ECD" w:rsidRPr="00BF6762" w:rsidRDefault="00BA0ECD" w:rsidP="00BF6762"/>
    <w:sectPr w:rsidR="00BA0ECD" w:rsidRPr="00BF6762" w:rsidSect="00BD4625">
      <w:headerReference w:type="even" r:id="rId6"/>
      <w:headerReference w:type="default" r:id="rId7"/>
      <w:headerReference w:type="first" r:id="rId8"/>
      <w:pgSz w:w="11906" w:h="16838"/>
      <w:pgMar w:top="1417" w:right="849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17EB5" w14:textId="77777777" w:rsidR="003D3F83" w:rsidRDefault="003D3F83" w:rsidP="002C7410">
      <w:pPr>
        <w:spacing w:after="0" w:line="240" w:lineRule="auto"/>
      </w:pPr>
      <w:r>
        <w:separator/>
      </w:r>
    </w:p>
  </w:endnote>
  <w:endnote w:type="continuationSeparator" w:id="0">
    <w:p w14:paraId="09C45825" w14:textId="77777777" w:rsidR="003D3F83" w:rsidRDefault="003D3F83" w:rsidP="002C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2CDCD" w14:textId="77777777" w:rsidR="003D3F83" w:rsidRDefault="003D3F83" w:rsidP="002C7410">
      <w:pPr>
        <w:spacing w:after="0" w:line="240" w:lineRule="auto"/>
      </w:pPr>
      <w:r>
        <w:separator/>
      </w:r>
    </w:p>
  </w:footnote>
  <w:footnote w:type="continuationSeparator" w:id="0">
    <w:p w14:paraId="0AFE56A9" w14:textId="77777777" w:rsidR="003D3F83" w:rsidRDefault="003D3F83" w:rsidP="002C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FF567" w14:textId="77777777" w:rsidR="002C7410" w:rsidRDefault="003D3F83">
    <w:pPr>
      <w:pStyle w:val="Encabezado"/>
    </w:pPr>
    <w:r>
      <w:rPr>
        <w:noProof/>
        <w:lang w:eastAsia="es-ES"/>
      </w:rPr>
      <w:pict w14:anchorId="2F2631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608" o:spid="_x0000_s1027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ipo3_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74D0C" w14:textId="73302383" w:rsidR="002C7410" w:rsidRDefault="003D3F83">
    <w:pPr>
      <w:pStyle w:val="Encabezado"/>
    </w:pPr>
    <w:r>
      <w:rPr>
        <w:noProof/>
        <w:lang w:eastAsia="es-ES"/>
      </w:rPr>
      <w:pict w14:anchorId="674637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609" o:spid="_x0000_s1026" type="#_x0000_t75" alt="" style="position:absolute;margin-left:-85.1pt;margin-top:-13.3pt;width:595.2pt;height:786.3pt;z-index:-251656192;mso-wrap-edited:f;mso-width-percent:0;mso-height-percent:0;mso-position-horizontal-relative:margin;mso-position-vertical-relative:margin;mso-width-percent:0;mso-height-percent:0" o:allowincell="f">
          <v:imagedata r:id="rId1" o:title="Tipo3_" croptop="432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310CF" w14:textId="77777777" w:rsidR="002C7410" w:rsidRDefault="003D3F83">
    <w:pPr>
      <w:pStyle w:val="Encabezado"/>
    </w:pPr>
    <w:r>
      <w:rPr>
        <w:noProof/>
        <w:lang w:eastAsia="es-ES"/>
      </w:rPr>
      <w:pict w14:anchorId="0BDA32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607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ipo3_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activeWritingStyle w:appName="MSWord" w:lang="es-ES" w:vendorID="64" w:dllVersion="6" w:nlCheck="1" w:checkStyle="0"/>
  <w:activeWritingStyle w:appName="MSWord" w:lang="pt-BR" w:vendorID="64" w:dllVersion="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0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5F8"/>
    <w:rsid w:val="00081E98"/>
    <w:rsid w:val="001425A1"/>
    <w:rsid w:val="00173AC0"/>
    <w:rsid w:val="001A1C34"/>
    <w:rsid w:val="001B2F23"/>
    <w:rsid w:val="001D0567"/>
    <w:rsid w:val="00207F91"/>
    <w:rsid w:val="00227A33"/>
    <w:rsid w:val="0024686B"/>
    <w:rsid w:val="00256C5E"/>
    <w:rsid w:val="00275BC6"/>
    <w:rsid w:val="00287B07"/>
    <w:rsid w:val="002C25D0"/>
    <w:rsid w:val="002C7410"/>
    <w:rsid w:val="0030576B"/>
    <w:rsid w:val="003C1D51"/>
    <w:rsid w:val="003D3F83"/>
    <w:rsid w:val="003D6090"/>
    <w:rsid w:val="003E6AD9"/>
    <w:rsid w:val="00450803"/>
    <w:rsid w:val="004A7DDB"/>
    <w:rsid w:val="004B1E6E"/>
    <w:rsid w:val="00541A7A"/>
    <w:rsid w:val="00574B36"/>
    <w:rsid w:val="00577270"/>
    <w:rsid w:val="005C0F99"/>
    <w:rsid w:val="005E712C"/>
    <w:rsid w:val="00600A65"/>
    <w:rsid w:val="006725E3"/>
    <w:rsid w:val="006A3FAB"/>
    <w:rsid w:val="006B0C28"/>
    <w:rsid w:val="006C46E6"/>
    <w:rsid w:val="006D1A40"/>
    <w:rsid w:val="006E1501"/>
    <w:rsid w:val="006F03A3"/>
    <w:rsid w:val="006F30D5"/>
    <w:rsid w:val="00726617"/>
    <w:rsid w:val="0073071E"/>
    <w:rsid w:val="00752425"/>
    <w:rsid w:val="00760194"/>
    <w:rsid w:val="00762FD4"/>
    <w:rsid w:val="0078466A"/>
    <w:rsid w:val="007E307F"/>
    <w:rsid w:val="00807B03"/>
    <w:rsid w:val="008565F8"/>
    <w:rsid w:val="008A6C3B"/>
    <w:rsid w:val="008E00B5"/>
    <w:rsid w:val="00935B18"/>
    <w:rsid w:val="00936C81"/>
    <w:rsid w:val="00961115"/>
    <w:rsid w:val="009A2590"/>
    <w:rsid w:val="009A3EC1"/>
    <w:rsid w:val="009C5F8B"/>
    <w:rsid w:val="00A079BD"/>
    <w:rsid w:val="00A35D6C"/>
    <w:rsid w:val="00A470C8"/>
    <w:rsid w:val="00A8718C"/>
    <w:rsid w:val="00AB162C"/>
    <w:rsid w:val="00AB4527"/>
    <w:rsid w:val="00AF4A63"/>
    <w:rsid w:val="00B24BD5"/>
    <w:rsid w:val="00BA0ECD"/>
    <w:rsid w:val="00BA77C2"/>
    <w:rsid w:val="00BD4625"/>
    <w:rsid w:val="00BF1251"/>
    <w:rsid w:val="00BF6762"/>
    <w:rsid w:val="00C10408"/>
    <w:rsid w:val="00C14BB6"/>
    <w:rsid w:val="00C40591"/>
    <w:rsid w:val="00C569FA"/>
    <w:rsid w:val="00C629C0"/>
    <w:rsid w:val="00D31672"/>
    <w:rsid w:val="00D4143C"/>
    <w:rsid w:val="00D53108"/>
    <w:rsid w:val="00DC3863"/>
    <w:rsid w:val="00DC7C00"/>
    <w:rsid w:val="00DD01F3"/>
    <w:rsid w:val="00E576E0"/>
    <w:rsid w:val="00EB1A1A"/>
    <w:rsid w:val="00F2236A"/>
    <w:rsid w:val="00F44041"/>
    <w:rsid w:val="00F77A94"/>
    <w:rsid w:val="00F94D1C"/>
    <w:rsid w:val="00FB1789"/>
    <w:rsid w:val="00FC1924"/>
    <w:rsid w:val="00FD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B58F0"/>
  <w15:docId w15:val="{C4848CB4-64CB-4209-A485-0DC4B2195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C0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C74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7410"/>
  </w:style>
  <w:style w:type="paragraph" w:styleId="Piedepgina">
    <w:name w:val="footer"/>
    <w:basedOn w:val="Normal"/>
    <w:link w:val="PiedepginaCar"/>
    <w:uiPriority w:val="99"/>
    <w:unhideWhenUsed/>
    <w:rsid w:val="002C74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7410"/>
  </w:style>
  <w:style w:type="paragraph" w:styleId="Textodeglobo">
    <w:name w:val="Balloon Text"/>
    <w:basedOn w:val="Normal"/>
    <w:link w:val="TextodegloboCar"/>
    <w:uiPriority w:val="99"/>
    <w:semiHidden/>
    <w:unhideWhenUsed/>
    <w:rsid w:val="006A3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3FAB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BD46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Trabajo\UPV\ETSICCP\LOGOS\PLANTILLAS%20WEB\Plantilla3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D:\0Trabajo\UPV\ETSICCP\LOGOS\PLANTILLAS WEB\Plantilla3.dotx</Template>
  <TotalTime>1</TotalTime>
  <Pages>1</Pages>
  <Words>94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LUIS</dc:creator>
  <cp:lastModifiedBy>María Amalia Sanz Benlloch</cp:lastModifiedBy>
  <cp:revision>3</cp:revision>
  <cp:lastPrinted>2024-09-05T16:26:00Z</cp:lastPrinted>
  <dcterms:created xsi:type="dcterms:W3CDTF">2026-04-29T17:05:00Z</dcterms:created>
  <dcterms:modified xsi:type="dcterms:W3CDTF">2026-04-29T17:05:00Z</dcterms:modified>
</cp:coreProperties>
</file>