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22D10" w14:textId="77777777" w:rsidR="00DC7C00" w:rsidRDefault="00DC7C00" w:rsidP="00DC7C00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>M</w:t>
      </w:r>
      <w:r>
        <w:rPr>
          <w:b/>
          <w:sz w:val="36"/>
          <w:szCs w:val="36"/>
        </w:rPr>
        <w:t xml:space="preserve">ÁSTER </w:t>
      </w:r>
      <w:r w:rsidRPr="00150441">
        <w:rPr>
          <w:b/>
          <w:sz w:val="36"/>
          <w:szCs w:val="36"/>
        </w:rPr>
        <w:t>U</w:t>
      </w:r>
      <w:r>
        <w:rPr>
          <w:b/>
          <w:sz w:val="36"/>
          <w:szCs w:val="36"/>
        </w:rPr>
        <w:t>NIVERSITARIO</w:t>
      </w:r>
      <w:r w:rsidRPr="00150441">
        <w:rPr>
          <w:b/>
          <w:sz w:val="36"/>
          <w:szCs w:val="36"/>
        </w:rPr>
        <w:t xml:space="preserve"> </w:t>
      </w:r>
    </w:p>
    <w:p w14:paraId="2ED7798F" w14:textId="74713605" w:rsidR="00DC7C00" w:rsidRDefault="00DC7C00" w:rsidP="00DC7C00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 xml:space="preserve">EN </w:t>
      </w:r>
      <w:r>
        <w:rPr>
          <w:b/>
          <w:sz w:val="36"/>
          <w:szCs w:val="36"/>
        </w:rPr>
        <w:t>TRANSPORTE, TERRITORIO Y URBANISMO</w:t>
      </w:r>
    </w:p>
    <w:p w14:paraId="1B5F2603" w14:textId="77777777" w:rsidR="00DC7C00" w:rsidRPr="00696B80" w:rsidRDefault="00DC7C00" w:rsidP="00DC7C00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2C420A5F" w14:textId="77777777" w:rsidR="00DC7C00" w:rsidRPr="00BD4A53" w:rsidRDefault="00DC7C00" w:rsidP="00DC7C00">
      <w:pPr>
        <w:spacing w:after="0"/>
        <w:rPr>
          <w:b/>
          <w:sz w:val="32"/>
          <w:szCs w:val="32"/>
        </w:rPr>
      </w:pPr>
    </w:p>
    <w:p w14:paraId="7C94AAB6" w14:textId="77777777" w:rsidR="00DC7C00" w:rsidRDefault="00DC7C00" w:rsidP="00DC7C00">
      <w:pPr>
        <w:spacing w:after="0"/>
      </w:pPr>
    </w:p>
    <w:p w14:paraId="6E65FDE7" w14:textId="77777777" w:rsidR="00DC7C00" w:rsidRPr="00696B80" w:rsidRDefault="00DC7C00" w:rsidP="00DC7C00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59CA7570" w14:textId="77777777" w:rsidR="00DC7C00" w:rsidRDefault="00DC7C00" w:rsidP="00DC7C00">
      <w:pPr>
        <w:spacing w:after="0"/>
        <w:rPr>
          <w:b/>
          <w:sz w:val="28"/>
          <w:szCs w:val="28"/>
        </w:rPr>
      </w:pPr>
    </w:p>
    <w:p w14:paraId="47082087" w14:textId="77777777" w:rsidR="00DC7C00" w:rsidRPr="00696B80" w:rsidRDefault="00DC7C00" w:rsidP="00DC7C0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1DD4C8E4" w14:textId="77777777" w:rsidR="00DC7C00" w:rsidRPr="00696B80" w:rsidRDefault="00DC7C00" w:rsidP="00DC7C00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072B913F" w14:textId="77777777" w:rsidR="00DC7C00" w:rsidRDefault="00DC7C00" w:rsidP="00DC7C00">
      <w:pPr>
        <w:spacing w:after="0"/>
        <w:rPr>
          <w:sz w:val="28"/>
          <w:szCs w:val="28"/>
        </w:rPr>
      </w:pPr>
    </w:p>
    <w:p w14:paraId="2D6FDD21" w14:textId="77777777" w:rsidR="00DC7C00" w:rsidRPr="00696B80" w:rsidRDefault="00DC7C00" w:rsidP="00DC7C0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3782FA27" w14:textId="77777777" w:rsidR="00DC7C00" w:rsidRPr="00696B80" w:rsidRDefault="00DC7C00" w:rsidP="00DC7C00">
      <w:pPr>
        <w:spacing w:after="0"/>
        <w:rPr>
          <w:sz w:val="28"/>
          <w:szCs w:val="28"/>
        </w:rPr>
      </w:pPr>
      <w:r>
        <w:rPr>
          <w:sz w:val="28"/>
          <w:szCs w:val="28"/>
        </w:rPr>
        <w:t>Amalia Sanz Benlloch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36C388BA" w14:textId="77777777" w:rsidR="00DC7C00" w:rsidRDefault="00DC7C00" w:rsidP="00DC7C00">
      <w:pPr>
        <w:spacing w:after="0"/>
        <w:rPr>
          <w:sz w:val="28"/>
          <w:szCs w:val="28"/>
        </w:rPr>
      </w:pPr>
    </w:p>
    <w:p w14:paraId="06612A41" w14:textId="2FE48B35" w:rsidR="00DC7C00" w:rsidRDefault="00EF5A12" w:rsidP="00DC7C00">
      <w:pPr>
        <w:spacing w:after="0"/>
        <w:rPr>
          <w:sz w:val="28"/>
          <w:szCs w:val="28"/>
        </w:rPr>
      </w:pPr>
      <w:r w:rsidRPr="00EF5A12">
        <w:rPr>
          <w:sz w:val="28"/>
          <w:szCs w:val="28"/>
        </w:rPr>
        <w:t>Francisco Domínguez Gómez</w:t>
      </w:r>
      <w:r w:rsidR="00DC7C00" w:rsidRPr="00696B80">
        <w:rPr>
          <w:sz w:val="28"/>
          <w:szCs w:val="28"/>
        </w:rPr>
        <w:tab/>
      </w:r>
      <w:r w:rsidR="00DC7C00" w:rsidRPr="00696B80">
        <w:rPr>
          <w:sz w:val="28"/>
          <w:szCs w:val="28"/>
        </w:rPr>
        <w:tab/>
      </w:r>
      <w:bookmarkStart w:id="0" w:name="_GoBack"/>
      <w:bookmarkEnd w:id="0"/>
      <w:r w:rsidR="00DC7C00" w:rsidRPr="00696B80">
        <w:rPr>
          <w:sz w:val="28"/>
          <w:szCs w:val="28"/>
        </w:rPr>
        <w:t>Jefe de los Servicios Administrativos</w:t>
      </w:r>
    </w:p>
    <w:p w14:paraId="589EBB8E" w14:textId="77777777" w:rsidR="00DC7C00" w:rsidRDefault="00DC7C00" w:rsidP="00DC7C00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5C8E1C69" w14:textId="77777777" w:rsidR="00DC7C00" w:rsidRPr="00696B80" w:rsidRDefault="00DC7C00" w:rsidP="00DC7C00">
      <w:pPr>
        <w:spacing w:after="0"/>
        <w:rPr>
          <w:sz w:val="28"/>
          <w:szCs w:val="28"/>
        </w:rPr>
      </w:pPr>
    </w:p>
    <w:p w14:paraId="52E4E294" w14:textId="6A78EE0D" w:rsidR="00DC7C00" w:rsidRPr="00696B80" w:rsidRDefault="00DC7C00" w:rsidP="00DC7C00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DC3863">
        <w:rPr>
          <w:b/>
          <w:sz w:val="28"/>
          <w:szCs w:val="28"/>
        </w:rPr>
        <w:t>l Consejo de E</w:t>
      </w:r>
      <w:r w:rsidRPr="00696B80">
        <w:rPr>
          <w:b/>
          <w:sz w:val="28"/>
          <w:szCs w:val="28"/>
        </w:rPr>
        <w:t>scuela</w:t>
      </w:r>
    </w:p>
    <w:p w14:paraId="31D519F7" w14:textId="77777777" w:rsidR="00DC7C00" w:rsidRDefault="00DC7C00" w:rsidP="00DC7C00">
      <w:pPr>
        <w:spacing w:after="0"/>
        <w:rPr>
          <w:b/>
          <w:sz w:val="28"/>
          <w:szCs w:val="28"/>
        </w:rPr>
      </w:pPr>
    </w:p>
    <w:p w14:paraId="5751D62C" w14:textId="77777777" w:rsidR="00DC7C00" w:rsidRPr="00A742A6" w:rsidRDefault="00DC7C00" w:rsidP="00DC7C00">
      <w:pPr>
        <w:spacing w:after="0"/>
        <w:rPr>
          <w:b/>
          <w:sz w:val="28"/>
          <w:szCs w:val="28"/>
          <w:lang w:val="pt-BR"/>
        </w:rPr>
      </w:pPr>
      <w:proofErr w:type="spellStart"/>
      <w:r w:rsidRPr="00A742A6">
        <w:rPr>
          <w:b/>
          <w:sz w:val="28"/>
          <w:szCs w:val="28"/>
          <w:lang w:val="pt-BR"/>
        </w:rPr>
        <w:t>Director</w:t>
      </w:r>
      <w:proofErr w:type="spellEnd"/>
      <w:r w:rsidRPr="00A742A6">
        <w:rPr>
          <w:b/>
          <w:sz w:val="28"/>
          <w:szCs w:val="28"/>
          <w:lang w:val="pt-BR"/>
        </w:rPr>
        <w:t xml:space="preserve"> Académic</w:t>
      </w:r>
      <w:r>
        <w:rPr>
          <w:b/>
          <w:sz w:val="28"/>
          <w:szCs w:val="28"/>
          <w:lang w:val="pt-BR"/>
        </w:rPr>
        <w:t>o</w:t>
      </w:r>
    </w:p>
    <w:p w14:paraId="79922DB9" w14:textId="77777777" w:rsidR="00DC7C00" w:rsidRPr="00A742A6" w:rsidRDefault="00DC7C00" w:rsidP="00DC7C00">
      <w:pPr>
        <w:spacing w:after="0"/>
        <w:rPr>
          <w:sz w:val="28"/>
          <w:szCs w:val="28"/>
          <w:lang w:val="pt-BR"/>
        </w:rPr>
      </w:pPr>
      <w:r w:rsidRPr="005C0F99">
        <w:rPr>
          <w:bCs/>
          <w:sz w:val="28"/>
          <w:szCs w:val="28"/>
          <w:lang w:val="pt-BR"/>
        </w:rPr>
        <w:t>Sergio Palencia Jiménez</w:t>
      </w:r>
      <w:r w:rsidRPr="005C0F99">
        <w:rPr>
          <w:b/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ab/>
        <w:t>PDI</w:t>
      </w:r>
    </w:p>
    <w:p w14:paraId="77F106F1" w14:textId="77777777" w:rsidR="00DC7C00" w:rsidRPr="00A742A6" w:rsidRDefault="00DC7C00" w:rsidP="00DC7C00">
      <w:pPr>
        <w:spacing w:after="0"/>
        <w:rPr>
          <w:sz w:val="28"/>
          <w:szCs w:val="28"/>
          <w:lang w:val="pt-BR"/>
        </w:rPr>
      </w:pPr>
    </w:p>
    <w:p w14:paraId="74A44BC0" w14:textId="77777777" w:rsidR="00DC7C00" w:rsidRPr="00A742A6" w:rsidRDefault="00DC7C00" w:rsidP="00DC7C00">
      <w:pPr>
        <w:spacing w:after="0"/>
        <w:rPr>
          <w:b/>
          <w:sz w:val="28"/>
          <w:szCs w:val="28"/>
          <w:lang w:val="pt-BR"/>
        </w:rPr>
      </w:pPr>
      <w:proofErr w:type="spellStart"/>
      <w:r w:rsidRPr="00A742A6">
        <w:rPr>
          <w:b/>
          <w:sz w:val="28"/>
          <w:szCs w:val="28"/>
          <w:lang w:val="pt-BR"/>
        </w:rPr>
        <w:t>Vocales</w:t>
      </w:r>
      <w:proofErr w:type="spellEnd"/>
    </w:p>
    <w:p w14:paraId="5DFAFCDC" w14:textId="77777777" w:rsidR="00DC7C00" w:rsidRPr="00A742A6" w:rsidRDefault="00DC7C00" w:rsidP="00DC7C00">
      <w:pPr>
        <w:spacing w:after="0"/>
        <w:rPr>
          <w:sz w:val="28"/>
          <w:szCs w:val="28"/>
          <w:lang w:val="pt-BR"/>
        </w:rPr>
      </w:pPr>
      <w:r w:rsidRPr="00A742A6">
        <w:rPr>
          <w:sz w:val="28"/>
          <w:szCs w:val="28"/>
          <w:lang w:val="pt-BR"/>
        </w:rPr>
        <w:t>José Aguilar Herrando</w:t>
      </w:r>
      <w:r w:rsidRPr="00A742A6"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ab/>
        <w:t>PDI</w:t>
      </w:r>
    </w:p>
    <w:p w14:paraId="00C3645C" w14:textId="77777777" w:rsidR="00DC7C00" w:rsidRDefault="00DC7C00" w:rsidP="00DC7C00">
      <w:pPr>
        <w:spacing w:after="0"/>
        <w:rPr>
          <w:sz w:val="28"/>
          <w:szCs w:val="28"/>
          <w:lang w:val="pt-BR"/>
        </w:rPr>
      </w:pPr>
      <w:r w:rsidRPr="00A742A6">
        <w:rPr>
          <w:sz w:val="28"/>
          <w:szCs w:val="28"/>
          <w:lang w:val="pt-BR"/>
        </w:rPr>
        <w:t>Eric Gielen</w:t>
      </w:r>
      <w:r w:rsidRPr="00A742A6"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>PDI</w:t>
      </w:r>
    </w:p>
    <w:p w14:paraId="62EDC821" w14:textId="77777777" w:rsidR="00DC7C00" w:rsidRPr="00A742A6" w:rsidRDefault="00DC7C00" w:rsidP="00DC7C00">
      <w:pPr>
        <w:spacing w:after="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>José A. González Escrivá</w:t>
      </w:r>
      <w:r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ab/>
      </w:r>
      <w:r w:rsidRPr="00A742A6">
        <w:rPr>
          <w:sz w:val="28"/>
          <w:szCs w:val="28"/>
          <w:lang w:val="pt-BR"/>
        </w:rPr>
        <w:tab/>
        <w:t>PDI</w:t>
      </w:r>
    </w:p>
    <w:p w14:paraId="5723885C" w14:textId="77777777" w:rsidR="00DC7C00" w:rsidRPr="00A742A6" w:rsidRDefault="00DC7C00" w:rsidP="00DC7C00">
      <w:pPr>
        <w:spacing w:after="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>David Llopis Castelló</w:t>
      </w:r>
      <w:r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  <w:t>PDI</w:t>
      </w:r>
    </w:p>
    <w:p w14:paraId="093305B8" w14:textId="77777777" w:rsidR="00DC7C00" w:rsidRPr="00A742A6" w:rsidRDefault="00DC7C00" w:rsidP="00DC7C00">
      <w:pPr>
        <w:spacing w:after="0"/>
        <w:rPr>
          <w:sz w:val="28"/>
          <w:szCs w:val="28"/>
        </w:rPr>
      </w:pPr>
      <w:r w:rsidRPr="00087C22">
        <w:rPr>
          <w:sz w:val="28"/>
          <w:szCs w:val="28"/>
        </w:rPr>
        <w:t>Milagros Pereira Santos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056F2496" w14:textId="77777777" w:rsidR="00DC7C00" w:rsidRPr="00696B80" w:rsidRDefault="00DC7C00" w:rsidP="00DC7C00">
      <w:pPr>
        <w:spacing w:after="0"/>
        <w:rPr>
          <w:sz w:val="28"/>
          <w:szCs w:val="28"/>
        </w:rPr>
      </w:pPr>
      <w:r w:rsidRPr="00087C22">
        <w:rPr>
          <w:sz w:val="28"/>
          <w:szCs w:val="28"/>
        </w:rPr>
        <w:t>Orlando Piedrahita González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>Estudiante</w:t>
      </w: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EF5A12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EF5A12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EF5A12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B2F23"/>
    <w:rsid w:val="001D0567"/>
    <w:rsid w:val="00207F91"/>
    <w:rsid w:val="00227A33"/>
    <w:rsid w:val="0024686B"/>
    <w:rsid w:val="00256C5E"/>
    <w:rsid w:val="00287B07"/>
    <w:rsid w:val="002C25D0"/>
    <w:rsid w:val="002C7410"/>
    <w:rsid w:val="0030576B"/>
    <w:rsid w:val="003C1D51"/>
    <w:rsid w:val="003D6090"/>
    <w:rsid w:val="003E6AD9"/>
    <w:rsid w:val="00450803"/>
    <w:rsid w:val="004A7DDB"/>
    <w:rsid w:val="004B1E6E"/>
    <w:rsid w:val="00574B36"/>
    <w:rsid w:val="00577270"/>
    <w:rsid w:val="005C0F99"/>
    <w:rsid w:val="005E712C"/>
    <w:rsid w:val="00600A65"/>
    <w:rsid w:val="006A3FAB"/>
    <w:rsid w:val="006B0C28"/>
    <w:rsid w:val="006C46E6"/>
    <w:rsid w:val="006D1A40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807B03"/>
    <w:rsid w:val="008565F8"/>
    <w:rsid w:val="008A6C3B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BF6762"/>
    <w:rsid w:val="00C10408"/>
    <w:rsid w:val="00C14BB6"/>
    <w:rsid w:val="00C40591"/>
    <w:rsid w:val="00C569FA"/>
    <w:rsid w:val="00D31672"/>
    <w:rsid w:val="00D4143C"/>
    <w:rsid w:val="00D53108"/>
    <w:rsid w:val="00DC3863"/>
    <w:rsid w:val="00DC7C00"/>
    <w:rsid w:val="00DD01F3"/>
    <w:rsid w:val="00E576E0"/>
    <w:rsid w:val="00EB1A1A"/>
    <w:rsid w:val="00ED0226"/>
    <w:rsid w:val="00EF5A12"/>
    <w:rsid w:val="00F44041"/>
    <w:rsid w:val="00F77A94"/>
    <w:rsid w:val="00F94D1C"/>
    <w:rsid w:val="00FB1789"/>
    <w:rsid w:val="00FC1924"/>
    <w:rsid w:val="00FD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C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1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2025-03-28T21:03:00Z</dcterms:created>
  <dcterms:modified xsi:type="dcterms:W3CDTF">2025-05-30T17:31:00Z</dcterms:modified>
</cp:coreProperties>
</file>