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155CE4" w14:textId="77777777" w:rsidR="0017547B" w:rsidRPr="00696B80" w:rsidRDefault="0017547B" w:rsidP="0017547B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MÁSTER UNIVERSITARIO EN INGENIERÍA AMBIENTAL</w:t>
      </w:r>
    </w:p>
    <w:p w14:paraId="47997430" w14:textId="77777777" w:rsidR="0017547B" w:rsidRPr="00696B80" w:rsidRDefault="0017547B" w:rsidP="0017547B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 xml:space="preserve">COMISIÓN </w:t>
      </w:r>
      <w:r>
        <w:rPr>
          <w:b/>
          <w:sz w:val="36"/>
          <w:szCs w:val="36"/>
        </w:rPr>
        <w:t>INTERUNIVERSITARIA PARA EL SEGUIMIENTO Y COORDINACIÓN ACADÉMICA</w:t>
      </w:r>
    </w:p>
    <w:p w14:paraId="650B3BB6" w14:textId="77777777" w:rsidR="0017547B" w:rsidRPr="00BD4A53" w:rsidRDefault="0017547B" w:rsidP="0017547B">
      <w:pPr>
        <w:spacing w:after="0"/>
        <w:rPr>
          <w:b/>
          <w:sz w:val="32"/>
          <w:szCs w:val="32"/>
        </w:rPr>
      </w:pPr>
    </w:p>
    <w:p w14:paraId="7AFEB2FE" w14:textId="77777777" w:rsidR="0017547B" w:rsidRDefault="0017547B" w:rsidP="0017547B">
      <w:pPr>
        <w:spacing w:after="0"/>
      </w:pPr>
    </w:p>
    <w:p w14:paraId="1825C079" w14:textId="77777777" w:rsidR="0017547B" w:rsidRPr="00696B80" w:rsidRDefault="0017547B" w:rsidP="0017547B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Representantes de la Universitat Politècnica de València</w:t>
      </w:r>
    </w:p>
    <w:p w14:paraId="7B55A1B8" w14:textId="77777777" w:rsidR="0017547B" w:rsidRDefault="0017547B" w:rsidP="0017547B">
      <w:pPr>
        <w:spacing w:after="0"/>
        <w:rPr>
          <w:b/>
          <w:sz w:val="28"/>
          <w:szCs w:val="28"/>
        </w:rPr>
      </w:pPr>
    </w:p>
    <w:p w14:paraId="1F29FFCA" w14:textId="77777777" w:rsidR="0017547B" w:rsidRPr="00696B80" w:rsidRDefault="0017547B" w:rsidP="0017547B">
      <w:pPr>
        <w:spacing w:after="0"/>
        <w:rPr>
          <w:sz w:val="28"/>
          <w:szCs w:val="28"/>
        </w:rPr>
      </w:pPr>
      <w:r w:rsidRPr="00696B80">
        <w:rPr>
          <w:sz w:val="28"/>
          <w:szCs w:val="28"/>
        </w:rPr>
        <w:t>Eugenio Pellicer Armiñana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2946AA3F" w14:textId="77777777" w:rsidR="0017547B" w:rsidRPr="00696B80" w:rsidRDefault="0017547B" w:rsidP="0017547B">
      <w:pPr>
        <w:spacing w:after="0"/>
        <w:rPr>
          <w:sz w:val="28"/>
          <w:szCs w:val="28"/>
        </w:rPr>
      </w:pPr>
      <w:r w:rsidRPr="00696B80"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 xml:space="preserve">Subdirector Jefe de Estudios </w:t>
      </w:r>
    </w:p>
    <w:p w14:paraId="16FDFFC4" w14:textId="77777777" w:rsidR="0017547B" w:rsidRDefault="0017547B" w:rsidP="0017547B">
      <w:pPr>
        <w:spacing w:after="0"/>
        <w:rPr>
          <w:sz w:val="28"/>
          <w:szCs w:val="28"/>
        </w:rPr>
      </w:pPr>
      <w:r w:rsidRPr="00696B80">
        <w:rPr>
          <w:sz w:val="28"/>
          <w:szCs w:val="28"/>
        </w:rPr>
        <w:t>Antonio Sanabria Gil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Jefe de los Servicios Administrativos</w:t>
      </w:r>
    </w:p>
    <w:p w14:paraId="2949C39E" w14:textId="77777777" w:rsidR="0017547B" w:rsidRDefault="0017547B" w:rsidP="0017547B">
      <w:pPr>
        <w:spacing w:after="0"/>
        <w:rPr>
          <w:sz w:val="28"/>
          <w:szCs w:val="28"/>
        </w:rPr>
      </w:pPr>
      <w:r>
        <w:rPr>
          <w:sz w:val="28"/>
          <w:szCs w:val="28"/>
        </w:rPr>
        <w:t>Ramón Barat Baviera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Director Académico</w:t>
      </w:r>
    </w:p>
    <w:p w14:paraId="0DE24DD5" w14:textId="036B5967" w:rsidR="0017547B" w:rsidRDefault="0017547B" w:rsidP="0017547B">
      <w:pPr>
        <w:spacing w:after="0"/>
        <w:rPr>
          <w:sz w:val="28"/>
          <w:szCs w:val="28"/>
        </w:rPr>
      </w:pPr>
      <w:r>
        <w:rPr>
          <w:sz w:val="28"/>
          <w:szCs w:val="28"/>
        </w:rPr>
        <w:t>Jo</w:t>
      </w:r>
      <w:r w:rsidR="00FA6C85">
        <w:rPr>
          <w:sz w:val="28"/>
          <w:szCs w:val="28"/>
        </w:rPr>
        <w:t xml:space="preserve">aquín </w:t>
      </w:r>
      <w:proofErr w:type="spellStart"/>
      <w:r w:rsidR="00FA6C85">
        <w:rPr>
          <w:sz w:val="28"/>
          <w:szCs w:val="28"/>
        </w:rPr>
        <w:t>Serralta</w:t>
      </w:r>
      <w:proofErr w:type="spellEnd"/>
      <w:r w:rsidR="00FA6C85">
        <w:rPr>
          <w:sz w:val="28"/>
          <w:szCs w:val="28"/>
        </w:rPr>
        <w:t xml:space="preserve"> Sevilla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3DD09828" w14:textId="77777777" w:rsidR="0017547B" w:rsidRDefault="005C73E7" w:rsidP="0017547B">
      <w:pPr>
        <w:spacing w:after="0"/>
        <w:rPr>
          <w:sz w:val="28"/>
          <w:szCs w:val="28"/>
        </w:rPr>
      </w:pPr>
      <w:r>
        <w:rPr>
          <w:sz w:val="28"/>
          <w:szCs w:val="28"/>
        </w:rPr>
        <w:t>María Pachés Giner</w:t>
      </w:r>
      <w:r w:rsidR="0017547B">
        <w:rPr>
          <w:sz w:val="28"/>
          <w:szCs w:val="28"/>
        </w:rPr>
        <w:tab/>
      </w:r>
      <w:r w:rsidR="0017547B">
        <w:rPr>
          <w:sz w:val="28"/>
          <w:szCs w:val="28"/>
        </w:rPr>
        <w:tab/>
      </w:r>
      <w:r w:rsidR="0017547B">
        <w:rPr>
          <w:sz w:val="28"/>
          <w:szCs w:val="28"/>
        </w:rPr>
        <w:tab/>
        <w:t>PDI</w:t>
      </w:r>
    </w:p>
    <w:p w14:paraId="0669FDB8" w14:textId="40B96925" w:rsidR="00383E2B" w:rsidRDefault="004208B3" w:rsidP="0017547B">
      <w:pPr>
        <w:spacing w:after="0"/>
        <w:rPr>
          <w:sz w:val="28"/>
          <w:szCs w:val="28"/>
        </w:rPr>
      </w:pPr>
      <w:r w:rsidRPr="004208B3">
        <w:rPr>
          <w:sz w:val="28"/>
          <w:szCs w:val="28"/>
        </w:rPr>
        <w:t>Pablo Santamaría Ajenjo</w:t>
      </w:r>
      <w:r w:rsidR="00383E2B">
        <w:rPr>
          <w:sz w:val="28"/>
          <w:szCs w:val="28"/>
        </w:rPr>
        <w:tab/>
      </w:r>
      <w:r w:rsidR="00383E2B">
        <w:rPr>
          <w:sz w:val="28"/>
          <w:szCs w:val="28"/>
        </w:rPr>
        <w:tab/>
      </w:r>
      <w:r w:rsidR="00383E2B">
        <w:rPr>
          <w:sz w:val="28"/>
          <w:szCs w:val="28"/>
        </w:rPr>
        <w:tab/>
      </w:r>
      <w:r w:rsidR="00B53B52">
        <w:rPr>
          <w:sz w:val="28"/>
          <w:szCs w:val="28"/>
        </w:rPr>
        <w:t>Estudiante</w:t>
      </w:r>
    </w:p>
    <w:p w14:paraId="2B371E63" w14:textId="489EFB7B" w:rsidR="0017547B" w:rsidRPr="00696B80" w:rsidRDefault="004208B3" w:rsidP="0017547B">
      <w:pPr>
        <w:spacing w:after="0"/>
        <w:rPr>
          <w:sz w:val="28"/>
          <w:szCs w:val="28"/>
        </w:rPr>
      </w:pPr>
      <w:r w:rsidRPr="004208B3">
        <w:rPr>
          <w:sz w:val="28"/>
          <w:szCs w:val="28"/>
        </w:rPr>
        <w:t xml:space="preserve">Malena </w:t>
      </w:r>
      <w:proofErr w:type="spellStart"/>
      <w:r w:rsidRPr="004208B3">
        <w:rPr>
          <w:sz w:val="28"/>
          <w:szCs w:val="28"/>
        </w:rPr>
        <w:t>Verdú</w:t>
      </w:r>
      <w:proofErr w:type="spellEnd"/>
      <w:r w:rsidRPr="004208B3">
        <w:rPr>
          <w:sz w:val="28"/>
          <w:szCs w:val="28"/>
        </w:rPr>
        <w:t xml:space="preserve"> Parreño</w:t>
      </w:r>
      <w:bookmarkStart w:id="0" w:name="_GoBack"/>
      <w:bookmarkEnd w:id="0"/>
      <w:r w:rsidR="00FA6C85">
        <w:rPr>
          <w:sz w:val="28"/>
          <w:szCs w:val="28"/>
        </w:rPr>
        <w:tab/>
      </w:r>
      <w:r w:rsidR="00903332">
        <w:rPr>
          <w:sz w:val="28"/>
          <w:szCs w:val="28"/>
        </w:rPr>
        <w:tab/>
      </w:r>
      <w:r w:rsidR="00903332">
        <w:rPr>
          <w:sz w:val="28"/>
          <w:szCs w:val="28"/>
        </w:rPr>
        <w:tab/>
        <w:t>Estudiante</w:t>
      </w:r>
    </w:p>
    <w:p w14:paraId="7C958BAF" w14:textId="77777777" w:rsidR="0017547B" w:rsidRPr="00696B80" w:rsidRDefault="0017547B" w:rsidP="0017547B">
      <w:pPr>
        <w:spacing w:after="0"/>
        <w:rPr>
          <w:sz w:val="28"/>
          <w:szCs w:val="28"/>
        </w:rPr>
      </w:pPr>
    </w:p>
    <w:p w14:paraId="101CC2F8" w14:textId="77777777" w:rsidR="0017547B" w:rsidRPr="00696B80" w:rsidRDefault="0017547B" w:rsidP="0017547B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Representantes de la Universitat de València</w:t>
      </w:r>
    </w:p>
    <w:p w14:paraId="3A706A74" w14:textId="77777777" w:rsidR="0017547B" w:rsidRDefault="0017547B" w:rsidP="0017547B">
      <w:pPr>
        <w:spacing w:after="0"/>
        <w:rPr>
          <w:b/>
          <w:sz w:val="28"/>
          <w:szCs w:val="28"/>
        </w:rPr>
      </w:pPr>
    </w:p>
    <w:p w14:paraId="05B0AD20" w14:textId="77777777" w:rsidR="0017547B" w:rsidRPr="00696B80" w:rsidRDefault="0017547B" w:rsidP="0017547B">
      <w:pPr>
        <w:spacing w:after="0"/>
        <w:rPr>
          <w:sz w:val="28"/>
          <w:szCs w:val="28"/>
        </w:rPr>
      </w:pPr>
      <w:r>
        <w:rPr>
          <w:sz w:val="28"/>
          <w:szCs w:val="28"/>
        </w:rPr>
        <w:t>Aurora Seco Torrecillas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>Presidenta</w:t>
      </w:r>
    </w:p>
    <w:p w14:paraId="65EE54F4" w14:textId="77777777" w:rsidR="0017547B" w:rsidRPr="0017547B" w:rsidRDefault="004C549A" w:rsidP="0017547B">
      <w:pPr>
        <w:spacing w:after="0"/>
        <w:rPr>
          <w:sz w:val="28"/>
          <w:szCs w:val="28"/>
        </w:rPr>
      </w:pPr>
      <w:r>
        <w:rPr>
          <w:sz w:val="28"/>
          <w:szCs w:val="28"/>
        </w:rPr>
        <w:t>Nuria Martí Ortega</w:t>
      </w:r>
      <w:r w:rsidR="0017547B">
        <w:rPr>
          <w:sz w:val="28"/>
          <w:szCs w:val="28"/>
        </w:rPr>
        <w:tab/>
      </w:r>
      <w:r w:rsidR="0017547B">
        <w:rPr>
          <w:sz w:val="28"/>
          <w:szCs w:val="28"/>
        </w:rPr>
        <w:tab/>
      </w:r>
      <w:r w:rsidR="0017547B">
        <w:rPr>
          <w:sz w:val="28"/>
          <w:szCs w:val="28"/>
        </w:rPr>
        <w:tab/>
        <w:t>Secretari</w:t>
      </w:r>
      <w:r>
        <w:rPr>
          <w:sz w:val="28"/>
          <w:szCs w:val="28"/>
        </w:rPr>
        <w:t>a</w:t>
      </w:r>
    </w:p>
    <w:p w14:paraId="033DF48E" w14:textId="77777777" w:rsidR="0017547B" w:rsidRPr="0017547B" w:rsidRDefault="0017547B" w:rsidP="0017547B">
      <w:pPr>
        <w:spacing w:after="0"/>
        <w:rPr>
          <w:sz w:val="28"/>
          <w:szCs w:val="28"/>
        </w:rPr>
      </w:pPr>
      <w:r w:rsidRPr="0017547B">
        <w:rPr>
          <w:sz w:val="28"/>
          <w:szCs w:val="28"/>
        </w:rPr>
        <w:t>Paula Marzal Doménech</w:t>
      </w:r>
    </w:p>
    <w:p w14:paraId="7ADB8BE0" w14:textId="77777777" w:rsidR="0017547B" w:rsidRPr="0017547B" w:rsidRDefault="0017547B" w:rsidP="0017547B">
      <w:pPr>
        <w:spacing w:after="0"/>
        <w:rPr>
          <w:sz w:val="28"/>
          <w:szCs w:val="28"/>
        </w:rPr>
      </w:pPr>
      <w:r w:rsidRPr="0017547B">
        <w:rPr>
          <w:sz w:val="28"/>
          <w:szCs w:val="28"/>
        </w:rPr>
        <w:t>Vicente Martínez Soria</w:t>
      </w:r>
    </w:p>
    <w:p w14:paraId="53921B98" w14:textId="77777777" w:rsidR="0017547B" w:rsidRPr="0017547B" w:rsidRDefault="0017547B" w:rsidP="0017547B">
      <w:pPr>
        <w:spacing w:after="0"/>
        <w:rPr>
          <w:sz w:val="28"/>
          <w:szCs w:val="28"/>
        </w:rPr>
      </w:pPr>
      <w:r w:rsidRPr="0017547B">
        <w:rPr>
          <w:sz w:val="28"/>
          <w:szCs w:val="28"/>
        </w:rPr>
        <w:t>Inmaculada Revuelta Pérez</w:t>
      </w:r>
    </w:p>
    <w:p w14:paraId="27397382" w14:textId="77777777" w:rsidR="0017547B" w:rsidRDefault="0017547B" w:rsidP="0017547B">
      <w:pPr>
        <w:spacing w:after="0"/>
        <w:rPr>
          <w:sz w:val="28"/>
          <w:szCs w:val="28"/>
        </w:rPr>
      </w:pPr>
      <w:r w:rsidRPr="0017547B">
        <w:rPr>
          <w:sz w:val="28"/>
          <w:szCs w:val="28"/>
        </w:rPr>
        <w:t xml:space="preserve">Joaquín Julio </w:t>
      </w:r>
      <w:proofErr w:type="spellStart"/>
      <w:r w:rsidRPr="0017547B">
        <w:rPr>
          <w:sz w:val="28"/>
          <w:szCs w:val="28"/>
        </w:rPr>
        <w:t>Debón</w:t>
      </w:r>
      <w:proofErr w:type="spellEnd"/>
      <w:r w:rsidRPr="0017547B">
        <w:rPr>
          <w:sz w:val="28"/>
          <w:szCs w:val="28"/>
        </w:rPr>
        <w:t xml:space="preserve"> Domingo</w:t>
      </w:r>
    </w:p>
    <w:p w14:paraId="6210FB2C" w14:textId="77777777" w:rsidR="009C5F8B" w:rsidRPr="0017547B" w:rsidRDefault="009C5F8B" w:rsidP="0017547B"/>
    <w:sectPr w:rsidR="009C5F8B" w:rsidRPr="001754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CAD40" w14:textId="77777777" w:rsidR="006333DB" w:rsidRDefault="006333DB" w:rsidP="002C7410">
      <w:pPr>
        <w:spacing w:after="0" w:line="240" w:lineRule="auto"/>
      </w:pPr>
      <w:r>
        <w:separator/>
      </w:r>
    </w:p>
  </w:endnote>
  <w:endnote w:type="continuationSeparator" w:id="0">
    <w:p w14:paraId="2E382E5D" w14:textId="77777777" w:rsidR="006333DB" w:rsidRDefault="006333DB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62DA8" w14:textId="77777777" w:rsidR="002C7410" w:rsidRDefault="002C741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FD9FB0" w14:textId="77777777" w:rsidR="002C7410" w:rsidRDefault="002C741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A229F" w14:textId="77777777" w:rsidR="002C7410" w:rsidRDefault="002C741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48730" w14:textId="77777777" w:rsidR="006333DB" w:rsidRDefault="006333DB" w:rsidP="002C7410">
      <w:pPr>
        <w:spacing w:after="0" w:line="240" w:lineRule="auto"/>
      </w:pPr>
      <w:r>
        <w:separator/>
      </w:r>
    </w:p>
  </w:footnote>
  <w:footnote w:type="continuationSeparator" w:id="0">
    <w:p w14:paraId="70E6A28C" w14:textId="77777777" w:rsidR="006333DB" w:rsidRDefault="006333DB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F500E" w14:textId="77777777" w:rsidR="002C7410" w:rsidRDefault="004208B3">
    <w:pPr>
      <w:pStyle w:val="Encabezado"/>
    </w:pPr>
    <w:r>
      <w:rPr>
        <w:noProof/>
        <w:lang w:eastAsia="es-ES"/>
      </w:rPr>
      <w:pict w14:anchorId="715282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142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lantilla_MI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679143" w14:textId="77777777" w:rsidR="002C7410" w:rsidRDefault="004208B3">
    <w:pPr>
      <w:pStyle w:val="Encabezado"/>
    </w:pPr>
    <w:r>
      <w:rPr>
        <w:noProof/>
        <w:lang w:eastAsia="es-ES"/>
      </w:rPr>
      <w:pict w14:anchorId="566F5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1423" o:spid="_x0000_s1026" type="#_x0000_t75" alt="" style="position:absolute;margin-left:0;margin-top:0;width:595.2pt;height:841.9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lantilla_MI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06F22" w14:textId="77777777" w:rsidR="002C7410" w:rsidRDefault="004208B3">
    <w:pPr>
      <w:pStyle w:val="Encabezado"/>
    </w:pPr>
    <w:r>
      <w:rPr>
        <w:noProof/>
        <w:lang w:eastAsia="es-ES"/>
      </w:rPr>
      <w:pict w14:anchorId="3A2E7C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142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lantilla_MI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1020BF"/>
    <w:rsid w:val="00173AC0"/>
    <w:rsid w:val="0017547B"/>
    <w:rsid w:val="001A40FC"/>
    <w:rsid w:val="00207F91"/>
    <w:rsid w:val="002C7410"/>
    <w:rsid w:val="00383E2B"/>
    <w:rsid w:val="003D6090"/>
    <w:rsid w:val="004208B3"/>
    <w:rsid w:val="004C549A"/>
    <w:rsid w:val="00567C28"/>
    <w:rsid w:val="005B0E43"/>
    <w:rsid w:val="005C73E7"/>
    <w:rsid w:val="00600A65"/>
    <w:rsid w:val="006333DB"/>
    <w:rsid w:val="0073071E"/>
    <w:rsid w:val="00812620"/>
    <w:rsid w:val="008565F8"/>
    <w:rsid w:val="008A4E57"/>
    <w:rsid w:val="008C42EE"/>
    <w:rsid w:val="00903332"/>
    <w:rsid w:val="00915D2A"/>
    <w:rsid w:val="009C5F8B"/>
    <w:rsid w:val="00A615AD"/>
    <w:rsid w:val="00AB4527"/>
    <w:rsid w:val="00B53B52"/>
    <w:rsid w:val="00C14BB6"/>
    <w:rsid w:val="00C569FA"/>
    <w:rsid w:val="00C65DAB"/>
    <w:rsid w:val="00CE2DAF"/>
    <w:rsid w:val="00E729F1"/>
    <w:rsid w:val="00F46213"/>
    <w:rsid w:val="00F6458A"/>
    <w:rsid w:val="00F94D1C"/>
    <w:rsid w:val="00FA6C85"/>
    <w:rsid w:val="00FC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F9E659"/>
  <w15:chartTrackingRefBased/>
  <w15:docId w15:val="{BDB408AC-813A-400F-ACD5-10B8C1D5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47B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1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María Amalia Sanz Benlloch</cp:lastModifiedBy>
  <cp:revision>3</cp:revision>
  <dcterms:created xsi:type="dcterms:W3CDTF">2024-10-15T19:41:00Z</dcterms:created>
  <dcterms:modified xsi:type="dcterms:W3CDTF">2024-10-18T10:12:00Z</dcterms:modified>
</cp:coreProperties>
</file>