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5CE4" w14:textId="77777777" w:rsidR="0017547B" w:rsidRPr="00696B80" w:rsidRDefault="0017547B" w:rsidP="0017547B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MÁSTER UNIVERSITARIO EN INGENIERÍA AMBIENTAL</w:t>
      </w:r>
    </w:p>
    <w:p w14:paraId="47997430" w14:textId="77777777" w:rsidR="0017547B" w:rsidRPr="00696B80" w:rsidRDefault="0017547B" w:rsidP="0017547B">
      <w:pPr>
        <w:spacing w:after="0"/>
        <w:rPr>
          <w:b/>
          <w:sz w:val="36"/>
          <w:szCs w:val="36"/>
        </w:rPr>
      </w:pPr>
      <w:r w:rsidRPr="00696B80">
        <w:rPr>
          <w:b/>
          <w:sz w:val="36"/>
          <w:szCs w:val="36"/>
        </w:rPr>
        <w:t xml:space="preserve">COMISIÓN </w:t>
      </w:r>
      <w:r>
        <w:rPr>
          <w:b/>
          <w:sz w:val="36"/>
          <w:szCs w:val="36"/>
        </w:rPr>
        <w:t>INTERUNIVERSITARIA PARA EL SEGUIMIENTO Y COORDINACIÓN ACADÉMICA</w:t>
      </w:r>
    </w:p>
    <w:p w14:paraId="650B3BB6" w14:textId="77777777" w:rsidR="0017547B" w:rsidRPr="00BD4A53" w:rsidRDefault="0017547B" w:rsidP="0017547B">
      <w:pPr>
        <w:spacing w:after="0"/>
        <w:rPr>
          <w:b/>
          <w:sz w:val="32"/>
          <w:szCs w:val="32"/>
        </w:rPr>
      </w:pPr>
    </w:p>
    <w:p w14:paraId="7AFEB2FE" w14:textId="77777777" w:rsidR="0017547B" w:rsidRDefault="0017547B" w:rsidP="0017547B">
      <w:pPr>
        <w:spacing w:after="0"/>
      </w:pPr>
    </w:p>
    <w:p w14:paraId="1825C079" w14:textId="77777777" w:rsidR="0017547B" w:rsidRPr="00696B80" w:rsidRDefault="0017547B" w:rsidP="0017547B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Representantes de la Universitat Politècnica de València</w:t>
      </w:r>
    </w:p>
    <w:p w14:paraId="7B55A1B8" w14:textId="77777777" w:rsidR="0017547B" w:rsidRDefault="0017547B" w:rsidP="0017547B">
      <w:pPr>
        <w:spacing w:after="0"/>
        <w:rPr>
          <w:b/>
          <w:sz w:val="28"/>
          <w:szCs w:val="28"/>
        </w:rPr>
      </w:pPr>
    </w:p>
    <w:p w14:paraId="1F29FFCA" w14:textId="75ACB42D" w:rsidR="0017547B" w:rsidRPr="00696B80" w:rsidRDefault="00ED3768" w:rsidP="0017547B">
      <w:pPr>
        <w:spacing w:after="0"/>
        <w:rPr>
          <w:sz w:val="28"/>
          <w:szCs w:val="28"/>
        </w:rPr>
      </w:pPr>
      <w:r w:rsidRPr="00401E56">
        <w:rPr>
          <w:color w:val="000000" w:themeColor="text1"/>
          <w:sz w:val="28"/>
          <w:szCs w:val="28"/>
        </w:rPr>
        <w:t>Luis Pallarés Rubio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547B" w:rsidRPr="00696B80">
        <w:rPr>
          <w:sz w:val="28"/>
          <w:szCs w:val="28"/>
        </w:rPr>
        <w:tab/>
      </w:r>
      <w:r w:rsidR="0017547B" w:rsidRPr="00696B80">
        <w:rPr>
          <w:sz w:val="28"/>
          <w:szCs w:val="28"/>
        </w:rPr>
        <w:tab/>
      </w:r>
      <w:proofErr w:type="gramStart"/>
      <w:r w:rsidR="0017547B" w:rsidRPr="00696B80">
        <w:rPr>
          <w:sz w:val="28"/>
          <w:szCs w:val="28"/>
        </w:rPr>
        <w:t>Director</w:t>
      </w:r>
      <w:proofErr w:type="gramEnd"/>
    </w:p>
    <w:p w14:paraId="2946AA3F" w14:textId="7CB50B28" w:rsidR="0017547B" w:rsidRPr="00696B80" w:rsidRDefault="00C07DF7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>Ana Mª Pérez Zuriaga</w:t>
      </w:r>
      <w:r w:rsidR="00655A5C">
        <w:rPr>
          <w:sz w:val="28"/>
          <w:szCs w:val="28"/>
        </w:rPr>
        <w:tab/>
      </w:r>
      <w:r w:rsidR="00655A5C">
        <w:rPr>
          <w:sz w:val="28"/>
          <w:szCs w:val="28"/>
        </w:rPr>
        <w:tab/>
      </w:r>
      <w:r w:rsidR="0017547B" w:rsidRPr="00696B80">
        <w:rPr>
          <w:sz w:val="28"/>
          <w:szCs w:val="28"/>
        </w:rPr>
        <w:tab/>
        <w:t>Subdirector</w:t>
      </w:r>
      <w:r>
        <w:rPr>
          <w:sz w:val="28"/>
          <w:szCs w:val="28"/>
        </w:rPr>
        <w:t>a</w:t>
      </w:r>
      <w:r w:rsidR="0017547B" w:rsidRPr="00696B80">
        <w:rPr>
          <w:sz w:val="28"/>
          <w:szCs w:val="28"/>
        </w:rPr>
        <w:t xml:space="preserve"> Jefe de Estudios </w:t>
      </w:r>
    </w:p>
    <w:p w14:paraId="16FDFFC4" w14:textId="170F769C" w:rsidR="0017547B" w:rsidRDefault="00655A5C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ED3768">
        <w:rPr>
          <w:sz w:val="28"/>
          <w:szCs w:val="28"/>
        </w:rPr>
        <w:t xml:space="preserve">R. </w:t>
      </w:r>
      <w:r>
        <w:rPr>
          <w:sz w:val="28"/>
          <w:szCs w:val="28"/>
        </w:rPr>
        <w:t>Domínguez Gómez</w:t>
      </w:r>
      <w:r w:rsidR="0017547B" w:rsidRPr="00696B80">
        <w:rPr>
          <w:sz w:val="28"/>
          <w:szCs w:val="28"/>
        </w:rPr>
        <w:tab/>
      </w:r>
      <w:proofErr w:type="gramStart"/>
      <w:r w:rsidR="0017547B" w:rsidRPr="00696B80">
        <w:rPr>
          <w:sz w:val="28"/>
          <w:szCs w:val="28"/>
        </w:rPr>
        <w:t>Jefe</w:t>
      </w:r>
      <w:proofErr w:type="gramEnd"/>
      <w:r w:rsidR="0017547B" w:rsidRPr="00696B80">
        <w:rPr>
          <w:sz w:val="28"/>
          <w:szCs w:val="28"/>
        </w:rPr>
        <w:t xml:space="preserve"> de los Servicios Administrativos</w:t>
      </w:r>
    </w:p>
    <w:p w14:paraId="2949C39E" w14:textId="77777777" w:rsidR="0017547B" w:rsidRDefault="0017547B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>Ramón Barat Baviera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Director Académico</w:t>
      </w:r>
    </w:p>
    <w:p w14:paraId="0DE24DD5" w14:textId="036B5967" w:rsidR="0017547B" w:rsidRDefault="0017547B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>Jo</w:t>
      </w:r>
      <w:r w:rsidR="00FA6C85">
        <w:rPr>
          <w:sz w:val="28"/>
          <w:szCs w:val="28"/>
        </w:rPr>
        <w:t xml:space="preserve">aquín </w:t>
      </w:r>
      <w:proofErr w:type="spellStart"/>
      <w:r w:rsidR="00FA6C85">
        <w:rPr>
          <w:sz w:val="28"/>
          <w:szCs w:val="28"/>
        </w:rPr>
        <w:t>Serralta</w:t>
      </w:r>
      <w:proofErr w:type="spellEnd"/>
      <w:r w:rsidR="00FA6C85">
        <w:rPr>
          <w:sz w:val="28"/>
          <w:szCs w:val="28"/>
        </w:rPr>
        <w:t xml:space="preserve"> Sevilla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PDI</w:t>
      </w:r>
    </w:p>
    <w:p w14:paraId="3DD09828" w14:textId="77777777" w:rsidR="0017547B" w:rsidRDefault="005C73E7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>María Pachés Giner</w:t>
      </w:r>
      <w:r w:rsidR="0017547B">
        <w:rPr>
          <w:sz w:val="28"/>
          <w:szCs w:val="28"/>
        </w:rPr>
        <w:tab/>
      </w:r>
      <w:r w:rsidR="0017547B">
        <w:rPr>
          <w:sz w:val="28"/>
          <w:szCs w:val="28"/>
        </w:rPr>
        <w:tab/>
      </w:r>
      <w:r w:rsidR="0017547B">
        <w:rPr>
          <w:sz w:val="28"/>
          <w:szCs w:val="28"/>
        </w:rPr>
        <w:tab/>
        <w:t>PDI</w:t>
      </w:r>
    </w:p>
    <w:p w14:paraId="0669FDB8" w14:textId="7ED00CC1" w:rsidR="00383E2B" w:rsidRDefault="00952ABB" w:rsidP="0017547B">
      <w:pPr>
        <w:spacing w:after="0"/>
        <w:rPr>
          <w:sz w:val="28"/>
          <w:szCs w:val="28"/>
        </w:rPr>
      </w:pPr>
      <w:r w:rsidRPr="00ED3768">
        <w:rPr>
          <w:color w:val="000000" w:themeColor="text1"/>
          <w:sz w:val="28"/>
          <w:szCs w:val="28"/>
        </w:rPr>
        <w:t>Sara Merino Inda</w:t>
      </w:r>
      <w:r>
        <w:rPr>
          <w:sz w:val="28"/>
          <w:szCs w:val="28"/>
        </w:rPr>
        <w:tab/>
      </w:r>
      <w:r w:rsidR="00383E2B">
        <w:rPr>
          <w:sz w:val="28"/>
          <w:szCs w:val="28"/>
        </w:rPr>
        <w:tab/>
      </w:r>
      <w:r w:rsidR="00383E2B">
        <w:rPr>
          <w:sz w:val="28"/>
          <w:szCs w:val="28"/>
        </w:rPr>
        <w:tab/>
      </w:r>
      <w:r w:rsidR="00383E2B">
        <w:rPr>
          <w:sz w:val="28"/>
          <w:szCs w:val="28"/>
        </w:rPr>
        <w:tab/>
      </w:r>
      <w:r w:rsidR="00B53B52">
        <w:rPr>
          <w:sz w:val="28"/>
          <w:szCs w:val="28"/>
        </w:rPr>
        <w:t>Estudiante</w:t>
      </w:r>
    </w:p>
    <w:p w14:paraId="2B371E63" w14:textId="0F78A745" w:rsidR="0017547B" w:rsidRPr="00696B80" w:rsidRDefault="00927DF6" w:rsidP="0017547B">
      <w:pPr>
        <w:spacing w:after="0"/>
        <w:rPr>
          <w:sz w:val="28"/>
          <w:szCs w:val="28"/>
        </w:rPr>
      </w:pPr>
      <w:r w:rsidRPr="00952ABB">
        <w:rPr>
          <w:color w:val="000000" w:themeColor="text1"/>
          <w:sz w:val="28"/>
          <w:szCs w:val="28"/>
        </w:rPr>
        <w:t>Pablo Santamaría Ajenjo</w:t>
      </w:r>
      <w:r w:rsidR="00FA6C85">
        <w:rPr>
          <w:sz w:val="28"/>
          <w:szCs w:val="28"/>
        </w:rPr>
        <w:tab/>
      </w:r>
      <w:r w:rsidR="00903332">
        <w:rPr>
          <w:sz w:val="28"/>
          <w:szCs w:val="28"/>
        </w:rPr>
        <w:tab/>
      </w:r>
      <w:r w:rsidR="00903332">
        <w:rPr>
          <w:sz w:val="28"/>
          <w:szCs w:val="28"/>
        </w:rPr>
        <w:tab/>
        <w:t>Estudiante</w:t>
      </w:r>
    </w:p>
    <w:p w14:paraId="7C958BAF" w14:textId="77777777" w:rsidR="0017547B" w:rsidRPr="00696B80" w:rsidRDefault="0017547B" w:rsidP="0017547B">
      <w:pPr>
        <w:spacing w:after="0"/>
        <w:rPr>
          <w:sz w:val="28"/>
          <w:szCs w:val="28"/>
        </w:rPr>
      </w:pPr>
    </w:p>
    <w:p w14:paraId="101CC2F8" w14:textId="77777777" w:rsidR="0017547B" w:rsidRPr="00696B80" w:rsidRDefault="0017547B" w:rsidP="0017547B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Representantes de la Universitat de València</w:t>
      </w:r>
    </w:p>
    <w:p w14:paraId="3A706A74" w14:textId="77777777" w:rsidR="0017547B" w:rsidRDefault="0017547B" w:rsidP="0017547B">
      <w:pPr>
        <w:spacing w:after="0"/>
        <w:rPr>
          <w:b/>
          <w:sz w:val="28"/>
          <w:szCs w:val="28"/>
        </w:rPr>
      </w:pPr>
    </w:p>
    <w:p w14:paraId="05B0AD20" w14:textId="7303DE32" w:rsidR="0017547B" w:rsidRPr="00696B80" w:rsidRDefault="00557B3A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>Nuria Martí Ortega</w:t>
      </w:r>
      <w:r w:rsidR="0017547B">
        <w:rPr>
          <w:sz w:val="28"/>
          <w:szCs w:val="28"/>
        </w:rPr>
        <w:tab/>
      </w:r>
      <w:r w:rsidR="0017547B" w:rsidRPr="00696B80">
        <w:rPr>
          <w:sz w:val="28"/>
          <w:szCs w:val="28"/>
        </w:rPr>
        <w:tab/>
      </w:r>
      <w:r w:rsidR="0017547B" w:rsidRPr="00696B80">
        <w:rPr>
          <w:sz w:val="28"/>
          <w:szCs w:val="28"/>
        </w:rPr>
        <w:tab/>
      </w:r>
      <w:r w:rsidR="0017547B">
        <w:rPr>
          <w:sz w:val="28"/>
          <w:szCs w:val="28"/>
        </w:rPr>
        <w:t>Presidenta</w:t>
      </w:r>
    </w:p>
    <w:p w14:paraId="65EE54F4" w14:textId="7D024538" w:rsidR="0017547B" w:rsidRPr="0017547B" w:rsidRDefault="00557B3A" w:rsidP="0017547B">
      <w:pPr>
        <w:spacing w:after="0"/>
        <w:rPr>
          <w:sz w:val="28"/>
          <w:szCs w:val="28"/>
        </w:rPr>
      </w:pPr>
      <w:r>
        <w:rPr>
          <w:sz w:val="28"/>
          <w:szCs w:val="28"/>
        </w:rPr>
        <w:t>Antonio Jiménez Benítez</w:t>
      </w:r>
      <w:r w:rsidR="0017547B">
        <w:rPr>
          <w:sz w:val="28"/>
          <w:szCs w:val="28"/>
        </w:rPr>
        <w:tab/>
      </w:r>
      <w:r w:rsidR="0017547B">
        <w:rPr>
          <w:sz w:val="28"/>
          <w:szCs w:val="28"/>
        </w:rPr>
        <w:tab/>
      </w:r>
      <w:r w:rsidR="0017547B">
        <w:rPr>
          <w:sz w:val="28"/>
          <w:szCs w:val="28"/>
        </w:rPr>
        <w:tab/>
        <w:t>Secretari</w:t>
      </w:r>
      <w:r>
        <w:rPr>
          <w:sz w:val="28"/>
          <w:szCs w:val="28"/>
        </w:rPr>
        <w:t>o</w:t>
      </w:r>
    </w:p>
    <w:p w14:paraId="7F03011E" w14:textId="1361834C" w:rsidR="00557B3A" w:rsidRDefault="00557B3A" w:rsidP="0017547B">
      <w:pPr>
        <w:spacing w:after="0"/>
        <w:rPr>
          <w:sz w:val="28"/>
          <w:szCs w:val="28"/>
        </w:rPr>
      </w:pPr>
      <w:r w:rsidRPr="00557B3A">
        <w:rPr>
          <w:sz w:val="28"/>
          <w:szCs w:val="28"/>
        </w:rPr>
        <w:t>Jose Rafael Magdalena Benedicto</w:t>
      </w:r>
      <w:r>
        <w:rPr>
          <w:sz w:val="28"/>
          <w:szCs w:val="28"/>
        </w:rPr>
        <w:tab/>
        <w:t>PDI</w:t>
      </w:r>
      <w:r w:rsidRPr="00557B3A">
        <w:rPr>
          <w:sz w:val="28"/>
          <w:szCs w:val="28"/>
        </w:rPr>
        <w:t xml:space="preserve"> </w:t>
      </w:r>
    </w:p>
    <w:p w14:paraId="7ADB8BE0" w14:textId="092DB6F6" w:rsidR="0017547B" w:rsidRPr="0017547B" w:rsidRDefault="0017547B" w:rsidP="0017547B">
      <w:pPr>
        <w:spacing w:after="0"/>
        <w:rPr>
          <w:sz w:val="28"/>
          <w:szCs w:val="28"/>
        </w:rPr>
      </w:pPr>
      <w:r w:rsidRPr="0017547B">
        <w:rPr>
          <w:sz w:val="28"/>
          <w:szCs w:val="28"/>
        </w:rPr>
        <w:t>Vicente Martínez Soria</w:t>
      </w:r>
      <w:r w:rsidR="00557B3A">
        <w:rPr>
          <w:sz w:val="28"/>
          <w:szCs w:val="28"/>
        </w:rPr>
        <w:tab/>
      </w:r>
      <w:r w:rsidR="00557B3A">
        <w:rPr>
          <w:sz w:val="28"/>
          <w:szCs w:val="28"/>
        </w:rPr>
        <w:tab/>
      </w:r>
      <w:r w:rsidR="00557B3A">
        <w:rPr>
          <w:sz w:val="28"/>
          <w:szCs w:val="28"/>
        </w:rPr>
        <w:tab/>
        <w:t>PDI</w:t>
      </w:r>
    </w:p>
    <w:p w14:paraId="53921B98" w14:textId="24693F11" w:rsidR="0017547B" w:rsidRPr="0017547B" w:rsidRDefault="0017547B" w:rsidP="0017547B">
      <w:pPr>
        <w:spacing w:after="0"/>
        <w:rPr>
          <w:sz w:val="28"/>
          <w:szCs w:val="28"/>
        </w:rPr>
      </w:pPr>
      <w:r w:rsidRPr="0017547B">
        <w:rPr>
          <w:sz w:val="28"/>
          <w:szCs w:val="28"/>
        </w:rPr>
        <w:t>Inmaculada Revuelta Pérez</w:t>
      </w:r>
      <w:r w:rsidR="00557B3A">
        <w:rPr>
          <w:sz w:val="28"/>
          <w:szCs w:val="28"/>
        </w:rPr>
        <w:tab/>
      </w:r>
      <w:r w:rsidR="00557B3A">
        <w:rPr>
          <w:sz w:val="28"/>
          <w:szCs w:val="28"/>
        </w:rPr>
        <w:tab/>
        <w:t>PDI</w:t>
      </w:r>
    </w:p>
    <w:p w14:paraId="6210FB2C" w14:textId="4FE65E0F" w:rsidR="009C5F8B" w:rsidRPr="0017547B" w:rsidRDefault="00557B3A" w:rsidP="0017547B">
      <w:r w:rsidRPr="00557B3A">
        <w:rPr>
          <w:sz w:val="28"/>
          <w:szCs w:val="28"/>
        </w:rPr>
        <w:t>Begoña Herrero</w:t>
      </w:r>
      <w:r>
        <w:rPr>
          <w:sz w:val="28"/>
          <w:szCs w:val="28"/>
        </w:rPr>
        <w:t xml:space="preserve"> Soler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PAS</w:t>
      </w:r>
    </w:p>
    <w:sectPr w:rsidR="009C5F8B" w:rsidRPr="001754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A453" w14:textId="77777777" w:rsidR="00C26696" w:rsidRDefault="00C26696" w:rsidP="002C7410">
      <w:pPr>
        <w:spacing w:after="0" w:line="240" w:lineRule="auto"/>
      </w:pPr>
      <w:r>
        <w:separator/>
      </w:r>
    </w:p>
  </w:endnote>
  <w:endnote w:type="continuationSeparator" w:id="0">
    <w:p w14:paraId="1B1C7AAB" w14:textId="77777777" w:rsidR="00C26696" w:rsidRDefault="00C26696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2DA8" w14:textId="77777777" w:rsidR="002C7410" w:rsidRDefault="002C74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9FB0" w14:textId="77777777" w:rsidR="002C7410" w:rsidRDefault="002C74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A229F" w14:textId="77777777" w:rsidR="002C7410" w:rsidRDefault="002C74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81A36" w14:textId="77777777" w:rsidR="00C26696" w:rsidRDefault="00C26696" w:rsidP="002C7410">
      <w:pPr>
        <w:spacing w:after="0" w:line="240" w:lineRule="auto"/>
      </w:pPr>
      <w:r>
        <w:separator/>
      </w:r>
    </w:p>
  </w:footnote>
  <w:footnote w:type="continuationSeparator" w:id="0">
    <w:p w14:paraId="430DD9B1" w14:textId="77777777" w:rsidR="00C26696" w:rsidRDefault="00C26696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500E" w14:textId="77777777" w:rsidR="002C7410" w:rsidRDefault="00C26696">
    <w:pPr>
      <w:pStyle w:val="Encabezado"/>
    </w:pPr>
    <w:r>
      <w:rPr>
        <w:noProof/>
        <w:lang w:eastAsia="es-ES"/>
      </w:rPr>
      <w:pict w14:anchorId="715282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1422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tilla_M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9143" w14:textId="77777777" w:rsidR="002C7410" w:rsidRDefault="00C26696">
    <w:pPr>
      <w:pStyle w:val="Encabezado"/>
    </w:pPr>
    <w:r>
      <w:rPr>
        <w:noProof/>
        <w:lang w:eastAsia="es-ES"/>
      </w:rPr>
      <w:pict w14:anchorId="566F50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1423" o:spid="_x0000_s1026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tilla_M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6F22" w14:textId="77777777" w:rsidR="002C7410" w:rsidRDefault="00C26696">
    <w:pPr>
      <w:pStyle w:val="Encabezado"/>
    </w:pPr>
    <w:r>
      <w:rPr>
        <w:noProof/>
        <w:lang w:eastAsia="es-ES"/>
      </w:rPr>
      <w:pict w14:anchorId="3A2E7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1421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lantilla_MI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1020BF"/>
    <w:rsid w:val="00153B0C"/>
    <w:rsid w:val="00173AC0"/>
    <w:rsid w:val="0017547B"/>
    <w:rsid w:val="001A40FC"/>
    <w:rsid w:val="00207F91"/>
    <w:rsid w:val="00284CC5"/>
    <w:rsid w:val="002C7410"/>
    <w:rsid w:val="00310609"/>
    <w:rsid w:val="00383E2B"/>
    <w:rsid w:val="003D6090"/>
    <w:rsid w:val="00401E56"/>
    <w:rsid w:val="004208B3"/>
    <w:rsid w:val="00473EC3"/>
    <w:rsid w:val="004C549A"/>
    <w:rsid w:val="00557B3A"/>
    <w:rsid w:val="00567C28"/>
    <w:rsid w:val="005B0E43"/>
    <w:rsid w:val="005C73E7"/>
    <w:rsid w:val="00600A65"/>
    <w:rsid w:val="006333DB"/>
    <w:rsid w:val="00655A5C"/>
    <w:rsid w:val="0073071E"/>
    <w:rsid w:val="0076106E"/>
    <w:rsid w:val="00812620"/>
    <w:rsid w:val="008565F8"/>
    <w:rsid w:val="008A4E57"/>
    <w:rsid w:val="008C42EE"/>
    <w:rsid w:val="00903332"/>
    <w:rsid w:val="00915D2A"/>
    <w:rsid w:val="00927DF6"/>
    <w:rsid w:val="00952ABB"/>
    <w:rsid w:val="009C5F8B"/>
    <w:rsid w:val="00A615AD"/>
    <w:rsid w:val="00AB4527"/>
    <w:rsid w:val="00AE2CC6"/>
    <w:rsid w:val="00B53B52"/>
    <w:rsid w:val="00C07DF7"/>
    <w:rsid w:val="00C14BB6"/>
    <w:rsid w:val="00C26696"/>
    <w:rsid w:val="00C569FA"/>
    <w:rsid w:val="00C65DAB"/>
    <w:rsid w:val="00CE2DAF"/>
    <w:rsid w:val="00E729F1"/>
    <w:rsid w:val="00ED3768"/>
    <w:rsid w:val="00F22C03"/>
    <w:rsid w:val="00F46213"/>
    <w:rsid w:val="00F6458A"/>
    <w:rsid w:val="00F94D1C"/>
    <w:rsid w:val="00FA6C85"/>
    <w:rsid w:val="00FC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9E659"/>
  <w15:chartTrackingRefBased/>
  <w15:docId w15:val="{BDB408AC-813A-400F-ACD5-10B8C1D5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4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character" w:styleId="Refdecomentario">
    <w:name w:val="annotation reference"/>
    <w:basedOn w:val="Fuentedeprrafopredeter"/>
    <w:uiPriority w:val="99"/>
    <w:semiHidden/>
    <w:unhideWhenUsed/>
    <w:rsid w:val="00557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7B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7B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7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7B3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3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3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0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María Amalia Sanz Benlloch</cp:lastModifiedBy>
  <cp:revision>2</cp:revision>
  <dcterms:created xsi:type="dcterms:W3CDTF">2026-04-29T17:25:00Z</dcterms:created>
  <dcterms:modified xsi:type="dcterms:W3CDTF">2026-04-29T17:25:00Z</dcterms:modified>
</cp:coreProperties>
</file>