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AE1DD" w14:textId="77777777" w:rsidR="007F2CA8" w:rsidRDefault="007F2CA8" w:rsidP="007F2CA8">
      <w:pPr>
        <w:spacing w:after="0"/>
        <w:rPr>
          <w:b/>
          <w:sz w:val="36"/>
          <w:szCs w:val="36"/>
        </w:rPr>
      </w:pPr>
      <w:r w:rsidRPr="00150441">
        <w:rPr>
          <w:b/>
          <w:sz w:val="36"/>
          <w:szCs w:val="36"/>
        </w:rPr>
        <w:t>M</w:t>
      </w:r>
      <w:r>
        <w:rPr>
          <w:b/>
          <w:sz w:val="36"/>
          <w:szCs w:val="36"/>
        </w:rPr>
        <w:t xml:space="preserve">ÁSTER </w:t>
      </w:r>
      <w:r w:rsidRPr="00150441">
        <w:rPr>
          <w:b/>
          <w:sz w:val="36"/>
          <w:szCs w:val="36"/>
        </w:rPr>
        <w:t>U</w:t>
      </w:r>
      <w:r>
        <w:rPr>
          <w:b/>
          <w:sz w:val="36"/>
          <w:szCs w:val="36"/>
        </w:rPr>
        <w:t>NIVERSITARIO</w:t>
      </w:r>
      <w:r w:rsidRPr="00150441">
        <w:rPr>
          <w:b/>
          <w:sz w:val="36"/>
          <w:szCs w:val="36"/>
        </w:rPr>
        <w:t xml:space="preserve"> </w:t>
      </w:r>
    </w:p>
    <w:p w14:paraId="60F7A024" w14:textId="77777777" w:rsidR="007F2CA8" w:rsidRDefault="007F2CA8" w:rsidP="007F2CA8">
      <w:pPr>
        <w:spacing w:after="0"/>
        <w:rPr>
          <w:b/>
          <w:sz w:val="36"/>
          <w:szCs w:val="36"/>
        </w:rPr>
      </w:pPr>
      <w:r w:rsidRPr="00150441">
        <w:rPr>
          <w:b/>
          <w:sz w:val="36"/>
          <w:szCs w:val="36"/>
        </w:rPr>
        <w:t xml:space="preserve">EN INGENIERÍA DE CAMINOS, CANALES Y PUERTOS </w:t>
      </w:r>
    </w:p>
    <w:p w14:paraId="16C78283" w14:textId="77777777" w:rsidR="007F2CA8" w:rsidRPr="00696B80" w:rsidRDefault="007F2CA8" w:rsidP="007F2CA8">
      <w:pPr>
        <w:spacing w:after="0"/>
        <w:rPr>
          <w:b/>
          <w:sz w:val="36"/>
          <w:szCs w:val="36"/>
        </w:rPr>
      </w:pPr>
      <w:r w:rsidRPr="00696B80">
        <w:rPr>
          <w:b/>
          <w:sz w:val="36"/>
          <w:szCs w:val="36"/>
        </w:rPr>
        <w:t>COMISIÓN ACADÉMICA DE TÍTULO</w:t>
      </w:r>
    </w:p>
    <w:p w14:paraId="7EE6919C" w14:textId="77777777" w:rsidR="007F2CA8" w:rsidRPr="00BD4A53" w:rsidRDefault="007F2CA8" w:rsidP="007F2CA8">
      <w:pPr>
        <w:spacing w:after="0"/>
        <w:rPr>
          <w:b/>
          <w:sz w:val="32"/>
          <w:szCs w:val="32"/>
        </w:rPr>
      </w:pPr>
    </w:p>
    <w:p w14:paraId="6E6D0C73" w14:textId="77777777" w:rsidR="007F2CA8" w:rsidRDefault="007F2CA8" w:rsidP="007F2CA8">
      <w:pPr>
        <w:spacing w:after="0"/>
      </w:pPr>
    </w:p>
    <w:p w14:paraId="68837E80" w14:textId="77777777" w:rsidR="007F2CA8" w:rsidRPr="00696B80" w:rsidRDefault="007F2CA8" w:rsidP="007F2CA8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natos</w:t>
      </w:r>
    </w:p>
    <w:p w14:paraId="1798F5E7" w14:textId="77777777" w:rsidR="007F2CA8" w:rsidRDefault="007F2CA8" w:rsidP="007F2CA8">
      <w:pPr>
        <w:spacing w:after="0"/>
        <w:rPr>
          <w:b/>
          <w:sz w:val="28"/>
          <w:szCs w:val="28"/>
        </w:rPr>
      </w:pPr>
    </w:p>
    <w:p w14:paraId="621E6CFE" w14:textId="77777777" w:rsidR="007F2CA8" w:rsidRPr="00696B80" w:rsidRDefault="007F2CA8" w:rsidP="007F2CA8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Presidente</w:t>
      </w:r>
    </w:p>
    <w:p w14:paraId="44483074" w14:textId="215DD7B8" w:rsidR="007F2CA8" w:rsidRPr="00696B80" w:rsidRDefault="000105D3" w:rsidP="007F2CA8">
      <w:pPr>
        <w:spacing w:after="0"/>
        <w:rPr>
          <w:sz w:val="28"/>
          <w:szCs w:val="28"/>
        </w:rPr>
      </w:pPr>
      <w:r w:rsidRPr="00EE3410">
        <w:rPr>
          <w:color w:val="000000" w:themeColor="text1"/>
          <w:sz w:val="28"/>
          <w:szCs w:val="28"/>
        </w:rPr>
        <w:t>Luis Pallarés Rubio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F2CA8" w:rsidRPr="00696B80">
        <w:rPr>
          <w:sz w:val="28"/>
          <w:szCs w:val="28"/>
        </w:rPr>
        <w:tab/>
      </w:r>
      <w:r w:rsidR="007F2CA8" w:rsidRPr="00696B80">
        <w:rPr>
          <w:sz w:val="28"/>
          <w:szCs w:val="28"/>
        </w:rPr>
        <w:tab/>
      </w:r>
      <w:proofErr w:type="gramStart"/>
      <w:r w:rsidR="007F2CA8" w:rsidRPr="00696B80">
        <w:rPr>
          <w:sz w:val="28"/>
          <w:szCs w:val="28"/>
        </w:rPr>
        <w:t>Director</w:t>
      </w:r>
      <w:proofErr w:type="gramEnd"/>
    </w:p>
    <w:p w14:paraId="2077A65D" w14:textId="77777777" w:rsidR="007F2CA8" w:rsidRDefault="007F2CA8" w:rsidP="007F2CA8">
      <w:pPr>
        <w:spacing w:after="0"/>
        <w:rPr>
          <w:sz w:val="28"/>
          <w:szCs w:val="28"/>
        </w:rPr>
      </w:pPr>
    </w:p>
    <w:p w14:paraId="2935F78E" w14:textId="77777777" w:rsidR="007F2CA8" w:rsidRPr="00696B80" w:rsidRDefault="007F2CA8" w:rsidP="007F2CA8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Secretari</w:t>
      </w:r>
      <w:r>
        <w:rPr>
          <w:b/>
          <w:sz w:val="28"/>
          <w:szCs w:val="28"/>
        </w:rPr>
        <w:t>a</w:t>
      </w:r>
    </w:p>
    <w:p w14:paraId="1666DE27" w14:textId="5B4F0147" w:rsidR="007F2CA8" w:rsidRPr="00696B80" w:rsidRDefault="007F2CA8" w:rsidP="007F2CA8">
      <w:pPr>
        <w:spacing w:after="0"/>
        <w:rPr>
          <w:sz w:val="28"/>
          <w:szCs w:val="28"/>
        </w:rPr>
      </w:pPr>
      <w:r>
        <w:rPr>
          <w:sz w:val="28"/>
          <w:szCs w:val="28"/>
        </w:rPr>
        <w:t>Amalia Sanz Benlloch</w:t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>
        <w:rPr>
          <w:sz w:val="28"/>
          <w:szCs w:val="28"/>
        </w:rPr>
        <w:tab/>
        <w:t>Secretaria Académica</w:t>
      </w:r>
      <w:r w:rsidRPr="00696B80">
        <w:rPr>
          <w:sz w:val="28"/>
          <w:szCs w:val="28"/>
        </w:rPr>
        <w:t xml:space="preserve"> </w:t>
      </w:r>
    </w:p>
    <w:p w14:paraId="0365304D" w14:textId="77777777" w:rsidR="007F2CA8" w:rsidRDefault="007F2CA8" w:rsidP="007F2CA8">
      <w:pPr>
        <w:spacing w:after="0"/>
        <w:rPr>
          <w:sz w:val="28"/>
          <w:szCs w:val="28"/>
        </w:rPr>
      </w:pPr>
    </w:p>
    <w:p w14:paraId="5BFA9AF1" w14:textId="5BDBC19B" w:rsidR="007F2CA8" w:rsidRDefault="002F00C9" w:rsidP="007F2CA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Francisco </w:t>
      </w:r>
      <w:r w:rsidR="000105D3">
        <w:rPr>
          <w:sz w:val="28"/>
          <w:szCs w:val="28"/>
        </w:rPr>
        <w:t xml:space="preserve">Rafael </w:t>
      </w:r>
      <w:r>
        <w:rPr>
          <w:sz w:val="28"/>
          <w:szCs w:val="28"/>
        </w:rPr>
        <w:t>Domínguez Gómez</w:t>
      </w:r>
      <w:r w:rsidR="007F2CA8" w:rsidRPr="00696B80">
        <w:rPr>
          <w:sz w:val="28"/>
          <w:szCs w:val="28"/>
        </w:rPr>
        <w:tab/>
      </w:r>
      <w:proofErr w:type="gramStart"/>
      <w:r w:rsidR="007F2CA8" w:rsidRPr="00696B80">
        <w:rPr>
          <w:sz w:val="28"/>
          <w:szCs w:val="28"/>
        </w:rPr>
        <w:t>Jefe</w:t>
      </w:r>
      <w:proofErr w:type="gramEnd"/>
      <w:r w:rsidR="007F2CA8" w:rsidRPr="00696B80">
        <w:rPr>
          <w:sz w:val="28"/>
          <w:szCs w:val="28"/>
        </w:rPr>
        <w:t xml:space="preserve"> de los Servicios Administrativos</w:t>
      </w:r>
    </w:p>
    <w:p w14:paraId="3816E665" w14:textId="77777777" w:rsidR="007F2CA8" w:rsidRDefault="007F2CA8" w:rsidP="007F2CA8">
      <w:pPr>
        <w:spacing w:after="0"/>
        <w:rPr>
          <w:sz w:val="28"/>
          <w:szCs w:val="28"/>
        </w:rPr>
      </w:pPr>
      <w:r>
        <w:rPr>
          <w:sz w:val="28"/>
          <w:szCs w:val="28"/>
        </w:rPr>
        <w:t>Francisca Ramón Toledo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Técnico de Gestión Académica</w:t>
      </w:r>
    </w:p>
    <w:p w14:paraId="6191782C" w14:textId="77777777" w:rsidR="007F2CA8" w:rsidRPr="00696B80" w:rsidRDefault="007F2CA8" w:rsidP="007F2CA8">
      <w:pPr>
        <w:spacing w:after="0"/>
        <w:rPr>
          <w:sz w:val="28"/>
          <w:szCs w:val="28"/>
        </w:rPr>
      </w:pPr>
    </w:p>
    <w:p w14:paraId="24BC14C4" w14:textId="05AA1B2D" w:rsidR="007F2CA8" w:rsidRPr="00696B80" w:rsidRDefault="007F2CA8" w:rsidP="007F2CA8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por designación de</w:t>
      </w:r>
      <w:r>
        <w:rPr>
          <w:b/>
          <w:sz w:val="28"/>
          <w:szCs w:val="28"/>
        </w:rPr>
        <w:t>l Consejo</w:t>
      </w:r>
      <w:r w:rsidRPr="00696B80">
        <w:rPr>
          <w:b/>
          <w:sz w:val="28"/>
          <w:szCs w:val="28"/>
        </w:rPr>
        <w:t xml:space="preserve"> de Escuela</w:t>
      </w:r>
    </w:p>
    <w:p w14:paraId="5E756271" w14:textId="77777777" w:rsidR="007F2CA8" w:rsidRDefault="007F2CA8" w:rsidP="007F2CA8">
      <w:pPr>
        <w:spacing w:after="0"/>
        <w:rPr>
          <w:b/>
          <w:sz w:val="28"/>
          <w:szCs w:val="28"/>
        </w:rPr>
      </w:pPr>
    </w:p>
    <w:p w14:paraId="584E6E94" w14:textId="77777777" w:rsidR="007F2CA8" w:rsidRPr="00696B80" w:rsidRDefault="007F2CA8" w:rsidP="007F2CA8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Director Académico</w:t>
      </w:r>
    </w:p>
    <w:p w14:paraId="53F50253" w14:textId="69E130F0" w:rsidR="007F2CA8" w:rsidRPr="00696B80" w:rsidRDefault="007F2CA8" w:rsidP="007F2CA8">
      <w:pPr>
        <w:spacing w:after="0"/>
        <w:rPr>
          <w:sz w:val="28"/>
          <w:szCs w:val="28"/>
        </w:rPr>
      </w:pPr>
      <w:r w:rsidRPr="001B5079">
        <w:rPr>
          <w:bCs/>
          <w:sz w:val="28"/>
          <w:szCs w:val="28"/>
        </w:rPr>
        <w:t>Carlos Lázaro Fernández</w:t>
      </w:r>
      <w:r w:rsidRPr="001F0AF2">
        <w:rPr>
          <w:b/>
          <w:color w:val="0070C0"/>
          <w:sz w:val="28"/>
          <w:szCs w:val="28"/>
        </w:rPr>
        <w:tab/>
      </w:r>
      <w:r w:rsidRPr="00696B8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>PDI</w:t>
      </w:r>
    </w:p>
    <w:p w14:paraId="79670CD4" w14:textId="77777777" w:rsidR="007F2CA8" w:rsidRDefault="007F2CA8" w:rsidP="007F2CA8">
      <w:pPr>
        <w:spacing w:after="0"/>
        <w:rPr>
          <w:sz w:val="28"/>
          <w:szCs w:val="28"/>
        </w:rPr>
      </w:pPr>
    </w:p>
    <w:p w14:paraId="016429B0" w14:textId="77777777" w:rsidR="007F2CA8" w:rsidRPr="00696B80" w:rsidRDefault="007F2CA8" w:rsidP="007F2CA8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Vocales</w:t>
      </w:r>
    </w:p>
    <w:p w14:paraId="7AA00466" w14:textId="77777777" w:rsidR="007F2CA8" w:rsidRPr="00696B80" w:rsidRDefault="007F2CA8" w:rsidP="007F2CA8">
      <w:pPr>
        <w:spacing w:after="0"/>
        <w:rPr>
          <w:sz w:val="28"/>
          <w:szCs w:val="28"/>
        </w:rPr>
      </w:pPr>
      <w:r>
        <w:rPr>
          <w:sz w:val="28"/>
          <w:szCs w:val="28"/>
        </w:rPr>
        <w:t>Joaquín Andreu Álvarez</w:t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67D5B77D" w14:textId="77777777" w:rsidR="007F2CA8" w:rsidRPr="00696B80" w:rsidRDefault="007F2CA8" w:rsidP="007F2CA8">
      <w:pPr>
        <w:spacing w:after="0"/>
        <w:rPr>
          <w:sz w:val="28"/>
          <w:szCs w:val="28"/>
        </w:rPr>
      </w:pPr>
      <w:r>
        <w:rPr>
          <w:sz w:val="28"/>
          <w:szCs w:val="28"/>
        </w:rPr>
        <w:t>José Luis Bonet Senach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>PDI</w:t>
      </w:r>
    </w:p>
    <w:p w14:paraId="0CED1426" w14:textId="77777777" w:rsidR="007F2CA8" w:rsidRPr="00696B80" w:rsidRDefault="007F2CA8" w:rsidP="007F2CA8">
      <w:pPr>
        <w:spacing w:after="0"/>
        <w:rPr>
          <w:sz w:val="28"/>
          <w:szCs w:val="28"/>
        </w:rPr>
      </w:pPr>
      <w:r>
        <w:rPr>
          <w:sz w:val="28"/>
          <w:szCs w:val="28"/>
        </w:rPr>
        <w:t>Alfredo García García</w:t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7E2AB232" w14:textId="77777777" w:rsidR="007F2CA8" w:rsidRPr="00696B80" w:rsidRDefault="007F2CA8" w:rsidP="007F2CA8">
      <w:pPr>
        <w:spacing w:after="0"/>
        <w:rPr>
          <w:sz w:val="28"/>
          <w:szCs w:val="28"/>
        </w:rPr>
      </w:pPr>
      <w:r>
        <w:rPr>
          <w:sz w:val="28"/>
          <w:szCs w:val="28"/>
        </w:rPr>
        <w:t>Ricardo Insa Franco</w:t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47031170" w14:textId="77777777" w:rsidR="007F2CA8" w:rsidRPr="00696B80" w:rsidRDefault="007F2CA8" w:rsidP="007F2CA8">
      <w:pPr>
        <w:spacing w:after="0"/>
        <w:rPr>
          <w:sz w:val="28"/>
          <w:szCs w:val="28"/>
        </w:rPr>
      </w:pPr>
      <w:r w:rsidRPr="001F0AF2">
        <w:rPr>
          <w:sz w:val="28"/>
          <w:szCs w:val="28"/>
        </w:rPr>
        <w:t>Javier Rodrigo Ilarri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5BC0D778" w14:textId="54E29F5C" w:rsidR="007F2CA8" w:rsidRPr="000105D3" w:rsidRDefault="002F00C9" w:rsidP="007F2CA8">
      <w:pPr>
        <w:spacing w:after="0"/>
        <w:rPr>
          <w:color w:val="000000" w:themeColor="text1"/>
          <w:sz w:val="28"/>
          <w:szCs w:val="28"/>
        </w:rPr>
      </w:pPr>
      <w:proofErr w:type="spellStart"/>
      <w:r w:rsidRPr="000105D3">
        <w:rPr>
          <w:color w:val="000000" w:themeColor="text1"/>
          <w:sz w:val="28"/>
          <w:szCs w:val="28"/>
        </w:rPr>
        <w:t>Samira</w:t>
      </w:r>
      <w:proofErr w:type="spellEnd"/>
      <w:r w:rsidRPr="000105D3">
        <w:rPr>
          <w:color w:val="000000" w:themeColor="text1"/>
          <w:sz w:val="28"/>
          <w:szCs w:val="28"/>
        </w:rPr>
        <w:t xml:space="preserve"> El </w:t>
      </w:r>
      <w:proofErr w:type="spellStart"/>
      <w:r w:rsidR="00DC016C" w:rsidRPr="000105D3">
        <w:rPr>
          <w:color w:val="000000" w:themeColor="text1"/>
          <w:sz w:val="28"/>
          <w:szCs w:val="28"/>
        </w:rPr>
        <w:t>H</w:t>
      </w:r>
      <w:r w:rsidRPr="000105D3">
        <w:rPr>
          <w:color w:val="000000" w:themeColor="text1"/>
          <w:sz w:val="28"/>
          <w:szCs w:val="28"/>
        </w:rPr>
        <w:t>adi</w:t>
      </w:r>
      <w:proofErr w:type="spellEnd"/>
      <w:r w:rsidR="00DC016C" w:rsidRPr="000105D3">
        <w:rPr>
          <w:color w:val="000000" w:themeColor="text1"/>
          <w:sz w:val="28"/>
          <w:szCs w:val="28"/>
        </w:rPr>
        <w:t xml:space="preserve"> </w:t>
      </w:r>
      <w:proofErr w:type="spellStart"/>
      <w:r w:rsidR="00DC016C" w:rsidRPr="000105D3">
        <w:rPr>
          <w:color w:val="000000" w:themeColor="text1"/>
          <w:sz w:val="28"/>
          <w:szCs w:val="28"/>
        </w:rPr>
        <w:t>Marfouk</w:t>
      </w:r>
      <w:proofErr w:type="spellEnd"/>
      <w:r w:rsidRPr="000105D3">
        <w:rPr>
          <w:color w:val="000000" w:themeColor="text1"/>
          <w:sz w:val="28"/>
          <w:szCs w:val="28"/>
        </w:rPr>
        <w:tab/>
      </w:r>
      <w:r w:rsidRPr="000105D3">
        <w:rPr>
          <w:color w:val="000000" w:themeColor="text1"/>
          <w:sz w:val="28"/>
          <w:szCs w:val="28"/>
        </w:rPr>
        <w:tab/>
      </w:r>
      <w:r w:rsidR="007F2CA8" w:rsidRPr="000105D3">
        <w:rPr>
          <w:color w:val="000000" w:themeColor="text1"/>
          <w:sz w:val="28"/>
          <w:szCs w:val="28"/>
        </w:rPr>
        <w:tab/>
        <w:t>Estudiante</w:t>
      </w:r>
    </w:p>
    <w:p w14:paraId="1016F202" w14:textId="761E9FCF" w:rsidR="007F2CA8" w:rsidRPr="00696B80" w:rsidRDefault="00DC016C" w:rsidP="007F2CA8">
      <w:pPr>
        <w:spacing w:after="0"/>
        <w:rPr>
          <w:sz w:val="28"/>
          <w:szCs w:val="28"/>
        </w:rPr>
      </w:pPr>
      <w:r w:rsidRPr="000105D3">
        <w:rPr>
          <w:color w:val="000000" w:themeColor="text1"/>
          <w:sz w:val="28"/>
          <w:szCs w:val="28"/>
        </w:rPr>
        <w:t>Vicente Navarro Planas</w:t>
      </w:r>
      <w:r w:rsidR="002F00C9" w:rsidRPr="000105D3">
        <w:rPr>
          <w:color w:val="000000" w:themeColor="text1"/>
          <w:sz w:val="28"/>
          <w:szCs w:val="28"/>
        </w:rPr>
        <w:tab/>
      </w:r>
      <w:r w:rsidR="002F00C9">
        <w:rPr>
          <w:sz w:val="28"/>
          <w:szCs w:val="28"/>
        </w:rPr>
        <w:tab/>
      </w:r>
      <w:r w:rsidR="007F2CA8">
        <w:rPr>
          <w:sz w:val="28"/>
          <w:szCs w:val="28"/>
        </w:rPr>
        <w:tab/>
        <w:t>Estudiante</w:t>
      </w:r>
    </w:p>
    <w:p w14:paraId="73914D1B" w14:textId="1AACAF57" w:rsidR="00BA0ECD" w:rsidRPr="00BF6762" w:rsidRDefault="00BA0ECD" w:rsidP="00BF6762"/>
    <w:sectPr w:rsidR="00BA0ECD" w:rsidRPr="00BF6762" w:rsidSect="00BD4625">
      <w:headerReference w:type="even" r:id="rId6"/>
      <w:headerReference w:type="default" r:id="rId7"/>
      <w:headerReference w:type="first" r:id="rId8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0383" w14:textId="77777777" w:rsidR="00E041B5" w:rsidRDefault="00E041B5" w:rsidP="002C7410">
      <w:pPr>
        <w:spacing w:after="0" w:line="240" w:lineRule="auto"/>
      </w:pPr>
      <w:r>
        <w:separator/>
      </w:r>
    </w:p>
  </w:endnote>
  <w:endnote w:type="continuationSeparator" w:id="0">
    <w:p w14:paraId="5AAE79B8" w14:textId="77777777" w:rsidR="00E041B5" w:rsidRDefault="00E041B5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02CAF" w14:textId="77777777" w:rsidR="00E041B5" w:rsidRDefault="00E041B5" w:rsidP="002C7410">
      <w:pPr>
        <w:spacing w:after="0" w:line="240" w:lineRule="auto"/>
      </w:pPr>
      <w:r>
        <w:separator/>
      </w:r>
    </w:p>
  </w:footnote>
  <w:footnote w:type="continuationSeparator" w:id="0">
    <w:p w14:paraId="472C9E9F" w14:textId="77777777" w:rsidR="00E041B5" w:rsidRDefault="00E041B5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F567" w14:textId="77777777" w:rsidR="002C7410" w:rsidRDefault="00E041B5">
    <w:pPr>
      <w:pStyle w:val="Encabezado"/>
    </w:pPr>
    <w:r>
      <w:rPr>
        <w:noProof/>
        <w:lang w:eastAsia="es-ES"/>
      </w:rPr>
      <w:pict w14:anchorId="2F263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8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4D0C" w14:textId="73302383" w:rsidR="002C7410" w:rsidRDefault="00E041B5">
    <w:pPr>
      <w:pStyle w:val="Encabezado"/>
    </w:pPr>
    <w:r>
      <w:rPr>
        <w:noProof/>
        <w:lang w:eastAsia="es-ES"/>
      </w:rPr>
      <w:pict w14:anchorId="67463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9" o:spid="_x0000_s1026" type="#_x0000_t75" alt="" style="position:absolute;margin-left:-85.1pt;margin-top:-13.3pt;width:595.2pt;height:786.3pt;z-index:-251656192;mso-wrap-edited:f;mso-width-percent:0;mso-height-percent:0;mso-position-horizontal-relative:margin;mso-position-vertical-relative:margin;mso-width-percent:0;mso-height-percent:0" o:allowincell="f">
          <v:imagedata r:id="rId1" o:title="Tipo3_" croptop="432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10CF" w14:textId="77777777" w:rsidR="002C7410" w:rsidRDefault="00E041B5">
    <w:pPr>
      <w:pStyle w:val="Encabezado"/>
    </w:pPr>
    <w:r>
      <w:rPr>
        <w:noProof/>
        <w:lang w:eastAsia="es-ES"/>
      </w:rPr>
      <w:pict w14:anchorId="0BDA3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7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F8"/>
    <w:rsid w:val="000105D3"/>
    <w:rsid w:val="00081E98"/>
    <w:rsid w:val="000D5DEB"/>
    <w:rsid w:val="00173AC0"/>
    <w:rsid w:val="001A1C34"/>
    <w:rsid w:val="001B2F23"/>
    <w:rsid w:val="001B5079"/>
    <w:rsid w:val="001D0567"/>
    <w:rsid w:val="001F0AF2"/>
    <w:rsid w:val="00207F91"/>
    <w:rsid w:val="00227A33"/>
    <w:rsid w:val="0024686B"/>
    <w:rsid w:val="00256C5E"/>
    <w:rsid w:val="00287B07"/>
    <w:rsid w:val="002C25D0"/>
    <w:rsid w:val="002C7410"/>
    <w:rsid w:val="002F00C9"/>
    <w:rsid w:val="0030576B"/>
    <w:rsid w:val="003C1D51"/>
    <w:rsid w:val="003D6090"/>
    <w:rsid w:val="003E6AD9"/>
    <w:rsid w:val="00450803"/>
    <w:rsid w:val="004A7DDB"/>
    <w:rsid w:val="004B1E6E"/>
    <w:rsid w:val="00574B36"/>
    <w:rsid w:val="00577270"/>
    <w:rsid w:val="005E712C"/>
    <w:rsid w:val="00600A65"/>
    <w:rsid w:val="006A3FAB"/>
    <w:rsid w:val="006B0C28"/>
    <w:rsid w:val="006C46E6"/>
    <w:rsid w:val="006D1A40"/>
    <w:rsid w:val="006E1501"/>
    <w:rsid w:val="006F03A3"/>
    <w:rsid w:val="006F30D5"/>
    <w:rsid w:val="00726617"/>
    <w:rsid w:val="0073071E"/>
    <w:rsid w:val="00752425"/>
    <w:rsid w:val="00762FD4"/>
    <w:rsid w:val="0078466A"/>
    <w:rsid w:val="007E307F"/>
    <w:rsid w:val="007F2CA8"/>
    <w:rsid w:val="00807B03"/>
    <w:rsid w:val="008565F8"/>
    <w:rsid w:val="008A6C3B"/>
    <w:rsid w:val="008E00B5"/>
    <w:rsid w:val="00935B18"/>
    <w:rsid w:val="00936C81"/>
    <w:rsid w:val="00961115"/>
    <w:rsid w:val="009C5F8B"/>
    <w:rsid w:val="00A079BD"/>
    <w:rsid w:val="00A35D6C"/>
    <w:rsid w:val="00A470C8"/>
    <w:rsid w:val="00A8718C"/>
    <w:rsid w:val="00AB162C"/>
    <w:rsid w:val="00AB4527"/>
    <w:rsid w:val="00AF4A63"/>
    <w:rsid w:val="00B24BD5"/>
    <w:rsid w:val="00BA0ECD"/>
    <w:rsid w:val="00BA77C2"/>
    <w:rsid w:val="00BD4625"/>
    <w:rsid w:val="00BF1251"/>
    <w:rsid w:val="00BF6762"/>
    <w:rsid w:val="00C10408"/>
    <w:rsid w:val="00C14BB6"/>
    <w:rsid w:val="00C569FA"/>
    <w:rsid w:val="00D31672"/>
    <w:rsid w:val="00D4143C"/>
    <w:rsid w:val="00D53108"/>
    <w:rsid w:val="00DC016C"/>
    <w:rsid w:val="00DC7C00"/>
    <w:rsid w:val="00E041B5"/>
    <w:rsid w:val="00E576E0"/>
    <w:rsid w:val="00E66D11"/>
    <w:rsid w:val="00EB1A1A"/>
    <w:rsid w:val="00ED1C22"/>
    <w:rsid w:val="00EE3410"/>
    <w:rsid w:val="00F44041"/>
    <w:rsid w:val="00F77A94"/>
    <w:rsid w:val="00F94D1C"/>
    <w:rsid w:val="00FB1789"/>
    <w:rsid w:val="00FC1924"/>
    <w:rsid w:val="00FD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58F0"/>
  <w15:docId w15:val="{C4848CB4-64CB-4209-A485-0DC4B219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C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  <w:style w:type="paragraph" w:styleId="Textodeglobo">
    <w:name w:val="Balloon Text"/>
    <w:basedOn w:val="Normal"/>
    <w:link w:val="TextodegloboCar"/>
    <w:uiPriority w:val="99"/>
    <w:semiHidden/>
    <w:unhideWhenUsed/>
    <w:rsid w:val="006A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FAB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BD46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D:\0Trabajo\UPV\ETSICCP\LOGOS\PLANTILLAS WEB\Plantilla3.dotx</Template>
  <TotalTime>1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María Amalia Sanz Benlloch</cp:lastModifiedBy>
  <cp:revision>3</cp:revision>
  <cp:lastPrinted>2024-09-05T16:26:00Z</cp:lastPrinted>
  <dcterms:created xsi:type="dcterms:W3CDTF">2026-04-29T16:58:00Z</dcterms:created>
  <dcterms:modified xsi:type="dcterms:W3CDTF">2026-04-29T16:59:00Z</dcterms:modified>
</cp:coreProperties>
</file>