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AE8185" w14:textId="77777777" w:rsidR="00E95B5B" w:rsidRDefault="00E41B9F" w:rsidP="00E41B9F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>M</w:t>
      </w:r>
      <w:r>
        <w:rPr>
          <w:b/>
          <w:sz w:val="36"/>
          <w:szCs w:val="36"/>
        </w:rPr>
        <w:t xml:space="preserve">ÁSTER </w:t>
      </w:r>
      <w:r w:rsidRPr="00150441">
        <w:rPr>
          <w:b/>
          <w:sz w:val="36"/>
          <w:szCs w:val="36"/>
        </w:rPr>
        <w:t>U</w:t>
      </w:r>
      <w:r>
        <w:rPr>
          <w:b/>
          <w:sz w:val="36"/>
          <w:szCs w:val="36"/>
        </w:rPr>
        <w:t>NIVERSITARIO</w:t>
      </w:r>
      <w:r w:rsidRPr="00150441">
        <w:rPr>
          <w:b/>
          <w:sz w:val="36"/>
          <w:szCs w:val="36"/>
        </w:rPr>
        <w:t xml:space="preserve"> </w:t>
      </w:r>
    </w:p>
    <w:p w14:paraId="29F691D9" w14:textId="77777777" w:rsidR="0035763E" w:rsidRDefault="0035763E" w:rsidP="0035763E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 xml:space="preserve">EN </w:t>
      </w:r>
      <w:r>
        <w:rPr>
          <w:b/>
          <w:sz w:val="36"/>
          <w:szCs w:val="36"/>
        </w:rPr>
        <w:t>SISTEMAS INTELIGENTES DE TRANSPORTE</w:t>
      </w:r>
      <w:r w:rsidRPr="00150441">
        <w:rPr>
          <w:b/>
          <w:sz w:val="36"/>
          <w:szCs w:val="36"/>
        </w:rPr>
        <w:t xml:space="preserve"> </w:t>
      </w:r>
    </w:p>
    <w:p w14:paraId="17465E48" w14:textId="77777777" w:rsidR="00E41B9F" w:rsidRPr="00696B80" w:rsidRDefault="00E41B9F" w:rsidP="00E41B9F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>COMISIÓN ACADÉMICA DE TÍTULO</w:t>
      </w:r>
    </w:p>
    <w:p w14:paraId="019BBE76" w14:textId="77777777" w:rsidR="00E41B9F" w:rsidRPr="00BD4A53" w:rsidRDefault="00E41B9F" w:rsidP="00E41B9F">
      <w:pPr>
        <w:spacing w:after="0"/>
        <w:rPr>
          <w:b/>
          <w:sz w:val="32"/>
          <w:szCs w:val="32"/>
        </w:rPr>
      </w:pPr>
    </w:p>
    <w:p w14:paraId="4EE66139" w14:textId="77777777" w:rsidR="00E41B9F" w:rsidRDefault="00E41B9F" w:rsidP="00E41B9F">
      <w:pPr>
        <w:spacing w:after="0"/>
      </w:pPr>
    </w:p>
    <w:p w14:paraId="772CB5ED" w14:textId="77777777" w:rsidR="00E41B9F" w:rsidRPr="00696B80" w:rsidRDefault="00E41B9F" w:rsidP="00E41B9F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natos</w:t>
      </w:r>
    </w:p>
    <w:p w14:paraId="094C31D3" w14:textId="77777777" w:rsidR="00E41B9F" w:rsidRDefault="00E41B9F" w:rsidP="00E41B9F">
      <w:pPr>
        <w:spacing w:after="0"/>
        <w:rPr>
          <w:b/>
          <w:sz w:val="28"/>
          <w:szCs w:val="28"/>
        </w:rPr>
      </w:pPr>
    </w:p>
    <w:p w14:paraId="4B200E58" w14:textId="77777777" w:rsidR="00E41B9F" w:rsidRPr="00696B80" w:rsidRDefault="00E41B9F" w:rsidP="00E41B9F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Presidente</w:t>
      </w:r>
    </w:p>
    <w:p w14:paraId="27D323A2" w14:textId="77777777" w:rsidR="00E41B9F" w:rsidRPr="00696B80" w:rsidRDefault="00E41B9F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Andrés Doménech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Director</w:t>
      </w:r>
    </w:p>
    <w:p w14:paraId="6A0AB346" w14:textId="77777777" w:rsidR="00E41B9F" w:rsidRDefault="00E41B9F" w:rsidP="00E41B9F">
      <w:pPr>
        <w:spacing w:after="0"/>
        <w:rPr>
          <w:sz w:val="28"/>
          <w:szCs w:val="28"/>
        </w:rPr>
      </w:pPr>
    </w:p>
    <w:p w14:paraId="378C71D3" w14:textId="77777777" w:rsidR="00E41B9F" w:rsidRPr="00696B80" w:rsidRDefault="00E41B9F" w:rsidP="00E41B9F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Secretari</w:t>
      </w:r>
      <w:r>
        <w:rPr>
          <w:b/>
          <w:sz w:val="28"/>
          <w:szCs w:val="28"/>
        </w:rPr>
        <w:t>a</w:t>
      </w:r>
    </w:p>
    <w:p w14:paraId="21F78CFD" w14:textId="77777777" w:rsidR="00E41B9F" w:rsidRPr="00696B80" w:rsidRDefault="00E41B9F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Amalia Sanz Benlloch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  <w:t>Secretaria Académica</w:t>
      </w:r>
      <w:r w:rsidRPr="00696B80">
        <w:rPr>
          <w:sz w:val="28"/>
          <w:szCs w:val="28"/>
        </w:rPr>
        <w:t xml:space="preserve"> </w:t>
      </w:r>
    </w:p>
    <w:p w14:paraId="30E87784" w14:textId="77777777" w:rsidR="00E41B9F" w:rsidRDefault="00E41B9F" w:rsidP="00E41B9F">
      <w:pPr>
        <w:spacing w:after="0"/>
        <w:rPr>
          <w:sz w:val="28"/>
          <w:szCs w:val="28"/>
        </w:rPr>
      </w:pPr>
    </w:p>
    <w:p w14:paraId="613DBFDE" w14:textId="3E279835" w:rsidR="00E41B9F" w:rsidRDefault="00402CB0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Francisco Domínguez Gómez</w:t>
      </w:r>
      <w:bookmarkStart w:id="0" w:name="_GoBack"/>
      <w:bookmarkEnd w:id="0"/>
      <w:r w:rsidR="00E41B9F" w:rsidRPr="00696B80">
        <w:rPr>
          <w:sz w:val="28"/>
          <w:szCs w:val="28"/>
        </w:rPr>
        <w:tab/>
      </w:r>
      <w:r w:rsidR="00E41B9F" w:rsidRPr="00696B80">
        <w:rPr>
          <w:sz w:val="28"/>
          <w:szCs w:val="28"/>
        </w:rPr>
        <w:tab/>
        <w:t>Jefe de los Servicios Administrativos</w:t>
      </w:r>
    </w:p>
    <w:p w14:paraId="18F69B57" w14:textId="77777777" w:rsidR="00E41B9F" w:rsidRDefault="00E41B9F" w:rsidP="00E41B9F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Francisca Ramón Toledo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Técnico de Gestión Académica</w:t>
      </w:r>
    </w:p>
    <w:p w14:paraId="47B21D77" w14:textId="77777777" w:rsidR="00E41B9F" w:rsidRPr="00696B80" w:rsidRDefault="00E41B9F" w:rsidP="00E41B9F">
      <w:pPr>
        <w:spacing w:after="0"/>
        <w:rPr>
          <w:sz w:val="28"/>
          <w:szCs w:val="28"/>
        </w:rPr>
      </w:pPr>
    </w:p>
    <w:p w14:paraId="1721354D" w14:textId="77777777" w:rsidR="00E41B9F" w:rsidRPr="00696B80" w:rsidRDefault="00E41B9F" w:rsidP="00E41B9F">
      <w:pPr>
        <w:spacing w:after="0"/>
        <w:rPr>
          <w:sz w:val="28"/>
          <w:szCs w:val="28"/>
        </w:rPr>
      </w:pPr>
    </w:p>
    <w:p w14:paraId="700680FE" w14:textId="5AFDD2E0" w:rsidR="00E41B9F" w:rsidRPr="00696B80" w:rsidRDefault="00E41B9F" w:rsidP="00E41B9F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por designación de</w:t>
      </w:r>
      <w:r w:rsidR="00D235A6">
        <w:rPr>
          <w:b/>
          <w:sz w:val="28"/>
          <w:szCs w:val="28"/>
        </w:rPr>
        <w:t xml:space="preserve">l Consejo </w:t>
      </w:r>
      <w:r w:rsidRPr="00696B80">
        <w:rPr>
          <w:b/>
          <w:sz w:val="28"/>
          <w:szCs w:val="28"/>
        </w:rPr>
        <w:t>de Escuela</w:t>
      </w:r>
    </w:p>
    <w:p w14:paraId="448F8F0D" w14:textId="77777777" w:rsidR="00E41B9F" w:rsidRDefault="00E41B9F" w:rsidP="00E41B9F">
      <w:pPr>
        <w:spacing w:after="0"/>
        <w:rPr>
          <w:b/>
          <w:sz w:val="28"/>
          <w:szCs w:val="28"/>
        </w:rPr>
      </w:pPr>
    </w:p>
    <w:p w14:paraId="0D3D4547" w14:textId="77777777" w:rsidR="0035763E" w:rsidRPr="00696B80" w:rsidRDefault="0035763E" w:rsidP="0035763E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Director Académico</w:t>
      </w:r>
    </w:p>
    <w:p w14:paraId="0297626E" w14:textId="77777777" w:rsidR="0035763E" w:rsidRPr="00696B80" w:rsidRDefault="0035763E" w:rsidP="0035763E">
      <w:pPr>
        <w:spacing w:after="0"/>
        <w:rPr>
          <w:sz w:val="28"/>
          <w:szCs w:val="28"/>
        </w:rPr>
      </w:pPr>
      <w:r>
        <w:rPr>
          <w:sz w:val="28"/>
          <w:szCs w:val="28"/>
        </w:rPr>
        <w:t>Josep R. Medina Folgado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04A7BAD4" w14:textId="77777777" w:rsidR="0035763E" w:rsidRDefault="0035763E" w:rsidP="0035763E">
      <w:pPr>
        <w:spacing w:after="0"/>
        <w:rPr>
          <w:sz w:val="28"/>
          <w:szCs w:val="28"/>
        </w:rPr>
      </w:pPr>
    </w:p>
    <w:p w14:paraId="31B71895" w14:textId="77777777" w:rsidR="0035763E" w:rsidRPr="00696B80" w:rsidRDefault="0035763E" w:rsidP="0035763E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Vocales</w:t>
      </w:r>
    </w:p>
    <w:p w14:paraId="5836D420" w14:textId="77777777" w:rsidR="0035763E" w:rsidRPr="00696B80" w:rsidRDefault="0035763E" w:rsidP="0035763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Alfredo García </w:t>
      </w:r>
      <w:proofErr w:type="spellStart"/>
      <w:r>
        <w:rPr>
          <w:sz w:val="28"/>
          <w:szCs w:val="28"/>
        </w:rPr>
        <w:t>García</w:t>
      </w:r>
      <w:proofErr w:type="spellEnd"/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4A74AF92" w14:textId="77777777" w:rsidR="0035763E" w:rsidRPr="00696B80" w:rsidRDefault="0035763E" w:rsidP="0035763E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Felipe Vico </w:t>
      </w:r>
      <w:proofErr w:type="spellStart"/>
      <w:r>
        <w:rPr>
          <w:sz w:val="28"/>
          <w:szCs w:val="28"/>
        </w:rPr>
        <w:t>Bondía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>PDI</w:t>
      </w:r>
    </w:p>
    <w:p w14:paraId="79805166" w14:textId="77777777" w:rsidR="0035763E" w:rsidRPr="00696B80" w:rsidRDefault="0035763E" w:rsidP="0035763E">
      <w:pPr>
        <w:spacing w:after="0"/>
        <w:rPr>
          <w:sz w:val="28"/>
          <w:szCs w:val="28"/>
        </w:rPr>
      </w:pPr>
      <w:r w:rsidRPr="002A7304">
        <w:rPr>
          <w:sz w:val="28"/>
          <w:szCs w:val="28"/>
        </w:rPr>
        <w:t xml:space="preserve">Ignacio </w:t>
      </w:r>
      <w:proofErr w:type="spellStart"/>
      <w:r w:rsidRPr="002A7304">
        <w:rPr>
          <w:sz w:val="28"/>
          <w:szCs w:val="28"/>
        </w:rPr>
        <w:t>Blanquer</w:t>
      </w:r>
      <w:proofErr w:type="spellEnd"/>
      <w:r w:rsidRPr="002A7304">
        <w:rPr>
          <w:sz w:val="28"/>
          <w:szCs w:val="28"/>
        </w:rPr>
        <w:t xml:space="preserve"> </w:t>
      </w:r>
      <w:proofErr w:type="spellStart"/>
      <w:r w:rsidRPr="002A7304">
        <w:rPr>
          <w:sz w:val="28"/>
          <w:szCs w:val="28"/>
        </w:rPr>
        <w:t>Espert</w:t>
      </w:r>
      <w:proofErr w:type="spellEnd"/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4ABF9C55" w14:textId="77777777" w:rsidR="0035763E" w:rsidRPr="00696B80" w:rsidRDefault="0035763E" w:rsidP="0035763E">
      <w:pPr>
        <w:spacing w:after="0"/>
        <w:rPr>
          <w:sz w:val="28"/>
          <w:szCs w:val="28"/>
        </w:rPr>
      </w:pPr>
      <w:r w:rsidRPr="002A7304">
        <w:rPr>
          <w:sz w:val="28"/>
          <w:szCs w:val="28"/>
        </w:rPr>
        <w:t>Pablo Soto Pacheco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33DD4079" w14:textId="1AF6FCDF" w:rsidR="0035763E" w:rsidRPr="00696B80" w:rsidRDefault="00D964B9" w:rsidP="0035763E">
      <w:pPr>
        <w:spacing w:after="0"/>
        <w:rPr>
          <w:sz w:val="28"/>
          <w:szCs w:val="28"/>
        </w:rPr>
      </w:pPr>
      <w:r>
        <w:rPr>
          <w:sz w:val="28"/>
          <w:szCs w:val="28"/>
        </w:rPr>
        <w:t>Diego Delgado Yelul</w:t>
      </w:r>
      <w:r w:rsidR="008B7E59">
        <w:rPr>
          <w:sz w:val="28"/>
          <w:szCs w:val="28"/>
        </w:rPr>
        <w:tab/>
      </w:r>
      <w:r w:rsidR="008B7E59">
        <w:rPr>
          <w:sz w:val="28"/>
          <w:szCs w:val="28"/>
        </w:rPr>
        <w:tab/>
      </w:r>
      <w:r w:rsidR="0035763E">
        <w:rPr>
          <w:sz w:val="28"/>
          <w:szCs w:val="28"/>
        </w:rPr>
        <w:tab/>
        <w:t>Estudiante</w:t>
      </w:r>
    </w:p>
    <w:p w14:paraId="1016F202" w14:textId="10CB679F" w:rsidR="007F2CA8" w:rsidRPr="00696B80" w:rsidRDefault="007F2CA8" w:rsidP="007F2CA8">
      <w:pPr>
        <w:spacing w:after="0"/>
        <w:rPr>
          <w:sz w:val="28"/>
          <w:szCs w:val="28"/>
        </w:rPr>
      </w:pPr>
    </w:p>
    <w:p w14:paraId="73914D1B" w14:textId="1AACAF57" w:rsidR="00BA0ECD" w:rsidRPr="00BF6762" w:rsidRDefault="00BA0ECD" w:rsidP="00BF6762"/>
    <w:sectPr w:rsidR="00BA0ECD" w:rsidRPr="00BF6762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402CB0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73302383" w:rsidR="002C7410" w:rsidRDefault="00402CB0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402CB0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173AC0"/>
    <w:rsid w:val="001A1C34"/>
    <w:rsid w:val="001B2F23"/>
    <w:rsid w:val="001D0567"/>
    <w:rsid w:val="00207F91"/>
    <w:rsid w:val="00227A33"/>
    <w:rsid w:val="0024686B"/>
    <w:rsid w:val="00256C5E"/>
    <w:rsid w:val="00287B07"/>
    <w:rsid w:val="002C25D0"/>
    <w:rsid w:val="002C7410"/>
    <w:rsid w:val="0030576B"/>
    <w:rsid w:val="0035763E"/>
    <w:rsid w:val="003C1D51"/>
    <w:rsid w:val="003D6090"/>
    <w:rsid w:val="003E6AD9"/>
    <w:rsid w:val="00402CB0"/>
    <w:rsid w:val="00450803"/>
    <w:rsid w:val="004A7DDB"/>
    <w:rsid w:val="004B1E6E"/>
    <w:rsid w:val="00574B36"/>
    <w:rsid w:val="00577270"/>
    <w:rsid w:val="005E712C"/>
    <w:rsid w:val="00600A65"/>
    <w:rsid w:val="006A3FAB"/>
    <w:rsid w:val="006B0C28"/>
    <w:rsid w:val="006C46E6"/>
    <w:rsid w:val="006D1A40"/>
    <w:rsid w:val="006E1501"/>
    <w:rsid w:val="006F03A3"/>
    <w:rsid w:val="006F30D5"/>
    <w:rsid w:val="00726617"/>
    <w:rsid w:val="0073071E"/>
    <w:rsid w:val="00752425"/>
    <w:rsid w:val="00762FD4"/>
    <w:rsid w:val="0078466A"/>
    <w:rsid w:val="007E307F"/>
    <w:rsid w:val="007F2CA8"/>
    <w:rsid w:val="00807B03"/>
    <w:rsid w:val="008565F8"/>
    <w:rsid w:val="00890818"/>
    <w:rsid w:val="008A6C3B"/>
    <w:rsid w:val="008B7E59"/>
    <w:rsid w:val="008E00B5"/>
    <w:rsid w:val="00935B18"/>
    <w:rsid w:val="00936C81"/>
    <w:rsid w:val="00961115"/>
    <w:rsid w:val="009C5F8B"/>
    <w:rsid w:val="00A079BD"/>
    <w:rsid w:val="00A35D6C"/>
    <w:rsid w:val="00A470C8"/>
    <w:rsid w:val="00A8718C"/>
    <w:rsid w:val="00AB162C"/>
    <w:rsid w:val="00AB4527"/>
    <w:rsid w:val="00AF4A63"/>
    <w:rsid w:val="00B1454E"/>
    <w:rsid w:val="00B24BD5"/>
    <w:rsid w:val="00BA0ECD"/>
    <w:rsid w:val="00BA77C2"/>
    <w:rsid w:val="00BD4625"/>
    <w:rsid w:val="00BF1251"/>
    <w:rsid w:val="00BF6762"/>
    <w:rsid w:val="00C10408"/>
    <w:rsid w:val="00C14BB6"/>
    <w:rsid w:val="00C268E9"/>
    <w:rsid w:val="00C569FA"/>
    <w:rsid w:val="00D235A6"/>
    <w:rsid w:val="00D31672"/>
    <w:rsid w:val="00D4143C"/>
    <w:rsid w:val="00D53108"/>
    <w:rsid w:val="00D964B9"/>
    <w:rsid w:val="00DC7C00"/>
    <w:rsid w:val="00E41B9F"/>
    <w:rsid w:val="00E576E0"/>
    <w:rsid w:val="00E95B5B"/>
    <w:rsid w:val="00EB1A1A"/>
    <w:rsid w:val="00F44041"/>
    <w:rsid w:val="00F77A94"/>
    <w:rsid w:val="00F94D1C"/>
    <w:rsid w:val="00FB1789"/>
    <w:rsid w:val="00FC1924"/>
    <w:rsid w:val="00FD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1B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1</TotalTime>
  <Pages>1</Pages>
  <Words>89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2025-03-28T21:06:00Z</dcterms:created>
  <dcterms:modified xsi:type="dcterms:W3CDTF">2025-05-30T17:35:00Z</dcterms:modified>
</cp:coreProperties>
</file>