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561DD" w14:textId="77777777" w:rsidR="006204DD" w:rsidRDefault="006204DD" w:rsidP="006204DD">
      <w:pPr>
        <w:spacing w:after="0"/>
        <w:rPr>
          <w:b/>
          <w:sz w:val="36"/>
          <w:szCs w:val="36"/>
        </w:rPr>
      </w:pPr>
      <w:r>
        <w:rPr>
          <w:b/>
          <w:sz w:val="36"/>
          <w:szCs w:val="36"/>
        </w:rPr>
        <w:t>ESCUELA TÉCNICA SUPERIOR DE INGENIER</w:t>
      </w:r>
      <w:r w:rsidR="001F6056">
        <w:rPr>
          <w:b/>
          <w:sz w:val="36"/>
          <w:szCs w:val="36"/>
        </w:rPr>
        <w:t>ÍA</w:t>
      </w:r>
      <w:r>
        <w:rPr>
          <w:b/>
          <w:sz w:val="36"/>
          <w:szCs w:val="36"/>
        </w:rPr>
        <w:t xml:space="preserve"> DE CAMINOS, CANALES Y PUERTOS</w:t>
      </w:r>
    </w:p>
    <w:p w14:paraId="09482A90" w14:textId="77777777" w:rsidR="001F6056" w:rsidRDefault="001F6056" w:rsidP="006204DD">
      <w:pPr>
        <w:spacing w:after="0"/>
        <w:rPr>
          <w:b/>
          <w:sz w:val="36"/>
          <w:szCs w:val="36"/>
        </w:rPr>
      </w:pPr>
    </w:p>
    <w:p w14:paraId="30959088" w14:textId="13E7CBD3" w:rsidR="00FC1924" w:rsidRPr="00696B80" w:rsidRDefault="006075FD" w:rsidP="00FC1924">
      <w:pPr>
        <w:spacing w:after="0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COMISIÓN PERMANENTE </w:t>
      </w:r>
      <w:r w:rsidR="00D404FB">
        <w:rPr>
          <w:b/>
          <w:sz w:val="36"/>
          <w:szCs w:val="36"/>
        </w:rPr>
        <w:t>DEL CONSEJO</w:t>
      </w:r>
      <w:r w:rsidR="00FC1924">
        <w:rPr>
          <w:b/>
          <w:sz w:val="36"/>
          <w:szCs w:val="36"/>
        </w:rPr>
        <w:t xml:space="preserve"> DE ESCUELA</w:t>
      </w:r>
    </w:p>
    <w:p w14:paraId="74D6906A" w14:textId="77777777" w:rsidR="00D55E32" w:rsidRDefault="00D55E32" w:rsidP="00D404FB">
      <w:pPr>
        <w:spacing w:after="0"/>
        <w:rPr>
          <w:b/>
          <w:sz w:val="28"/>
          <w:szCs w:val="28"/>
        </w:rPr>
      </w:pPr>
    </w:p>
    <w:p w14:paraId="59FF0FE9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3C06D4C9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05610038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67211F36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1FF9096A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60D13C5B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2396B38E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476FB471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3CECA59E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0BC3F9A9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50E91C6C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4A70D6E2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33E4854D" w14:textId="77777777" w:rsidR="00D404FB" w:rsidRDefault="00D404FB" w:rsidP="00D404FB">
      <w:pPr>
        <w:spacing w:after="0"/>
        <w:rPr>
          <w:b/>
          <w:sz w:val="28"/>
          <w:szCs w:val="28"/>
        </w:rPr>
      </w:pPr>
    </w:p>
    <w:p w14:paraId="3E328572" w14:textId="38E231F4" w:rsidR="00D404FB" w:rsidRDefault="00D404FB" w:rsidP="00D404FB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Esta comisión está pendiente de nombramiento</w:t>
      </w:r>
    </w:p>
    <w:sectPr w:rsidR="00D404FB">
      <w:headerReference w:type="even" r:id="rId6"/>
      <w:headerReference w:type="default" r:id="rId7"/>
      <w:headerReference w:type="firs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4685E" w14:textId="77777777" w:rsidR="005C0038" w:rsidRDefault="005C0038" w:rsidP="002C7410">
      <w:pPr>
        <w:spacing w:after="0" w:line="240" w:lineRule="auto"/>
      </w:pPr>
      <w:r>
        <w:separator/>
      </w:r>
    </w:p>
  </w:endnote>
  <w:endnote w:type="continuationSeparator" w:id="0">
    <w:p w14:paraId="1BB2F645" w14:textId="77777777" w:rsidR="005C0038" w:rsidRDefault="005C0038" w:rsidP="002C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4BFF8D" w14:textId="77777777" w:rsidR="005C0038" w:rsidRDefault="005C0038" w:rsidP="002C7410">
      <w:pPr>
        <w:spacing w:after="0" w:line="240" w:lineRule="auto"/>
      </w:pPr>
      <w:r>
        <w:separator/>
      </w:r>
    </w:p>
  </w:footnote>
  <w:footnote w:type="continuationSeparator" w:id="0">
    <w:p w14:paraId="79EE3284" w14:textId="77777777" w:rsidR="005C0038" w:rsidRDefault="005C0038" w:rsidP="002C7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3564A" w14:textId="77777777" w:rsidR="002C7410" w:rsidRDefault="005C0038">
    <w:pPr>
      <w:pStyle w:val="Encabezado"/>
    </w:pPr>
    <w:r>
      <w:rPr>
        <w:noProof/>
        <w:lang w:eastAsia="es-ES"/>
      </w:rPr>
      <w:pict w14:anchorId="755C25C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8" o:spid="_x0000_s1027" type="#_x0000_t75" alt="" style="position:absolute;margin-left:0;margin-top:0;width:595.2pt;height:841.9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ipo3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66314" w14:textId="365D896F" w:rsidR="002C7410" w:rsidRDefault="005C0038">
    <w:pPr>
      <w:pStyle w:val="Encabezado"/>
    </w:pPr>
    <w:r>
      <w:rPr>
        <w:noProof/>
        <w:lang w:eastAsia="es-ES"/>
      </w:rPr>
      <w:pict w14:anchorId="4E73B93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9" o:spid="_x0000_s1026" type="#_x0000_t75" alt="" style="position:absolute;margin-left:-85.2pt;margin-top:-16.25pt;width:595.2pt;height:786.8pt;z-index:-251656192;mso-wrap-edited:f;mso-width-percent:0;mso-height-percent:0;mso-position-horizontal-relative:margin;mso-position-vertical-relative:margin;mso-width-percent:0;mso-height-percent:0" o:allowincell="f">
          <v:imagedata r:id="rId1" o:title="Tipo3_" croptop="4290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4259C5" w14:textId="77777777" w:rsidR="002C7410" w:rsidRDefault="005C0038">
    <w:pPr>
      <w:pStyle w:val="Encabezado"/>
    </w:pPr>
    <w:r>
      <w:rPr>
        <w:noProof/>
        <w:lang w:eastAsia="es-ES"/>
      </w:rPr>
      <w:pict w14:anchorId="4894DD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7" o:spid="_x0000_s1025" type="#_x0000_t75" alt="" style="position:absolute;margin-left:0;margin-top:0;width:595.2pt;height:841.9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Tipo3_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5F8"/>
    <w:rsid w:val="00003DD2"/>
    <w:rsid w:val="00081E98"/>
    <w:rsid w:val="001577E8"/>
    <w:rsid w:val="00173AC0"/>
    <w:rsid w:val="001F6056"/>
    <w:rsid w:val="00207F91"/>
    <w:rsid w:val="002640A9"/>
    <w:rsid w:val="00276922"/>
    <w:rsid w:val="002C7410"/>
    <w:rsid w:val="0034541B"/>
    <w:rsid w:val="003872E7"/>
    <w:rsid w:val="00393B38"/>
    <w:rsid w:val="003D6090"/>
    <w:rsid w:val="00450A8F"/>
    <w:rsid w:val="005C0038"/>
    <w:rsid w:val="005D54E9"/>
    <w:rsid w:val="00600A65"/>
    <w:rsid w:val="006075FD"/>
    <w:rsid w:val="006204DD"/>
    <w:rsid w:val="006E7498"/>
    <w:rsid w:val="00714299"/>
    <w:rsid w:val="0072291B"/>
    <w:rsid w:val="0073071E"/>
    <w:rsid w:val="00733250"/>
    <w:rsid w:val="008565F8"/>
    <w:rsid w:val="008C5F09"/>
    <w:rsid w:val="00936C31"/>
    <w:rsid w:val="009C5F8B"/>
    <w:rsid w:val="00AB4527"/>
    <w:rsid w:val="00B21875"/>
    <w:rsid w:val="00C14BB6"/>
    <w:rsid w:val="00C569FA"/>
    <w:rsid w:val="00D10105"/>
    <w:rsid w:val="00D404FB"/>
    <w:rsid w:val="00D55E32"/>
    <w:rsid w:val="00E813C7"/>
    <w:rsid w:val="00F94D1C"/>
    <w:rsid w:val="00FA29B7"/>
    <w:rsid w:val="00FB6884"/>
    <w:rsid w:val="00FC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5EB993"/>
  <w15:docId w15:val="{11FADA84-4A9D-4EEF-9011-970F645C6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92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7410"/>
  </w:style>
  <w:style w:type="paragraph" w:styleId="Piedepgina">
    <w:name w:val="footer"/>
    <w:basedOn w:val="Normal"/>
    <w:link w:val="Piedepgina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7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988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Trabajo\UPV\ETSICCP\LOGOS\PLANTILLAS%20WEB\Plantilla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D:\0Trabajo\UPV\ETSICCP\LOGOS\PLANTILLAS WEB\Plantilla3.dotx</Template>
  <TotalTime>1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</dc:creator>
  <cp:lastModifiedBy>María Amalia Sanz Benlloch</cp:lastModifiedBy>
  <cp:revision>4</cp:revision>
  <cp:lastPrinted>2017-11-14T15:53:00Z</cp:lastPrinted>
  <dcterms:created xsi:type="dcterms:W3CDTF">2024-10-15T18:16:00Z</dcterms:created>
  <dcterms:modified xsi:type="dcterms:W3CDTF">2026-04-29T19:36:00Z</dcterms:modified>
</cp:coreProperties>
</file>