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561DD" w14:textId="005A67D4" w:rsidR="006204DD" w:rsidRDefault="006204DD" w:rsidP="00CE71D0">
      <w:pPr>
        <w:snapToGrid w:val="0"/>
        <w:spacing w:before="240" w:after="0"/>
        <w:rPr>
          <w:b/>
          <w:sz w:val="36"/>
          <w:szCs w:val="36"/>
        </w:rPr>
      </w:pPr>
      <w:r>
        <w:rPr>
          <w:b/>
          <w:sz w:val="36"/>
          <w:szCs w:val="36"/>
        </w:rPr>
        <w:t>ESCUELA TÉCNICA SUPERIOR DE INGENIER</w:t>
      </w:r>
      <w:r w:rsidR="001F6056">
        <w:rPr>
          <w:b/>
          <w:sz w:val="36"/>
          <w:szCs w:val="36"/>
        </w:rPr>
        <w:t>ÍA</w:t>
      </w:r>
      <w:r>
        <w:rPr>
          <w:b/>
          <w:sz w:val="36"/>
          <w:szCs w:val="36"/>
        </w:rPr>
        <w:t xml:space="preserve"> DE</w:t>
      </w:r>
      <w:r w:rsidR="00CE71D0">
        <w:rPr>
          <w:b/>
          <w:sz w:val="36"/>
          <w:szCs w:val="36"/>
        </w:rPr>
        <w:t xml:space="preserve"> C</w:t>
      </w:r>
      <w:r>
        <w:rPr>
          <w:b/>
          <w:sz w:val="36"/>
          <w:szCs w:val="36"/>
        </w:rPr>
        <w:t>AMINOS, CANALES Y PUERTOS</w:t>
      </w:r>
    </w:p>
    <w:p w14:paraId="09482A90" w14:textId="77777777" w:rsidR="001F6056" w:rsidRDefault="001F6056" w:rsidP="006204DD">
      <w:pPr>
        <w:spacing w:after="0"/>
        <w:rPr>
          <w:b/>
          <w:sz w:val="36"/>
          <w:szCs w:val="36"/>
        </w:rPr>
      </w:pPr>
    </w:p>
    <w:p w14:paraId="30959088" w14:textId="13E7CBD3" w:rsidR="00FC1924" w:rsidRPr="00696B80" w:rsidRDefault="006075FD" w:rsidP="00FC1924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COMISIÓN PERMANENTE </w:t>
      </w:r>
      <w:r w:rsidR="00D404FB">
        <w:rPr>
          <w:b/>
          <w:sz w:val="36"/>
          <w:szCs w:val="36"/>
        </w:rPr>
        <w:t>DEL CONSEJO</w:t>
      </w:r>
      <w:r w:rsidR="00FC1924">
        <w:rPr>
          <w:b/>
          <w:sz w:val="36"/>
          <w:szCs w:val="36"/>
        </w:rPr>
        <w:t xml:space="preserve"> DE ESCUELA</w:t>
      </w:r>
    </w:p>
    <w:p w14:paraId="74D6906A" w14:textId="77777777" w:rsidR="00D55E32" w:rsidRDefault="00D55E32" w:rsidP="00D404FB">
      <w:pPr>
        <w:spacing w:after="0"/>
        <w:rPr>
          <w:b/>
          <w:sz w:val="28"/>
          <w:szCs w:val="28"/>
        </w:rPr>
      </w:pPr>
    </w:p>
    <w:p w14:paraId="2961781B" w14:textId="77777777" w:rsidR="00CE71D0" w:rsidRPr="00BF1251" w:rsidRDefault="00CE71D0" w:rsidP="00CE71D0">
      <w:pPr>
        <w:pBdr>
          <w:bottom w:val="single" w:sz="4" w:space="1" w:color="auto"/>
        </w:pBdr>
        <w:spacing w:after="120"/>
        <w:contextualSpacing/>
        <w:rPr>
          <w:b/>
          <w:sz w:val="24"/>
          <w:szCs w:val="24"/>
        </w:rPr>
      </w:pPr>
      <w:r w:rsidRPr="00BF1251">
        <w:rPr>
          <w:b/>
          <w:sz w:val="24"/>
          <w:szCs w:val="24"/>
        </w:rPr>
        <w:t>Miembros natos</w:t>
      </w:r>
    </w:p>
    <w:p w14:paraId="69E82332" w14:textId="06C3C9E1" w:rsidR="00CE71D0" w:rsidRPr="00BF1251" w:rsidRDefault="00CE71D0" w:rsidP="00CE71D0">
      <w:pPr>
        <w:snapToGrid w:val="0"/>
        <w:spacing w:before="240" w:after="0"/>
        <w:rPr>
          <w:sz w:val="24"/>
          <w:szCs w:val="24"/>
        </w:rPr>
      </w:pPr>
      <w:r>
        <w:rPr>
          <w:sz w:val="24"/>
          <w:szCs w:val="24"/>
        </w:rPr>
        <w:t>Luis Pallarés Rubio</w:t>
      </w:r>
      <w:r w:rsidRPr="00BF125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F1251">
        <w:rPr>
          <w:sz w:val="24"/>
          <w:szCs w:val="24"/>
        </w:rPr>
        <w:tab/>
        <w:t>Director</w:t>
      </w:r>
    </w:p>
    <w:p w14:paraId="099B1E38" w14:textId="2024649A" w:rsidR="00CE71D0" w:rsidRDefault="00CE71D0" w:rsidP="00CE71D0">
      <w:pPr>
        <w:spacing w:after="0"/>
        <w:rPr>
          <w:sz w:val="24"/>
          <w:szCs w:val="24"/>
        </w:rPr>
      </w:pPr>
      <w:r>
        <w:rPr>
          <w:sz w:val="24"/>
          <w:szCs w:val="24"/>
          <w:lang w:val="pt-BR"/>
        </w:rPr>
        <w:t xml:space="preserve">Mª </w:t>
      </w:r>
      <w:r w:rsidRPr="001D0567">
        <w:rPr>
          <w:sz w:val="24"/>
          <w:szCs w:val="24"/>
          <w:lang w:val="pt-BR"/>
        </w:rPr>
        <w:t>Amalia Sanz Benlloch</w:t>
      </w:r>
      <w:r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ab/>
      </w:r>
      <w:r w:rsidRPr="00BF1251">
        <w:rPr>
          <w:sz w:val="24"/>
          <w:szCs w:val="24"/>
        </w:rPr>
        <w:t>Secretari</w:t>
      </w:r>
      <w:r>
        <w:rPr>
          <w:sz w:val="24"/>
          <w:szCs w:val="24"/>
        </w:rPr>
        <w:t xml:space="preserve">a </w:t>
      </w:r>
      <w:r w:rsidR="00E17ED1">
        <w:rPr>
          <w:sz w:val="24"/>
          <w:szCs w:val="24"/>
        </w:rPr>
        <w:t>a</w:t>
      </w:r>
      <w:r>
        <w:rPr>
          <w:sz w:val="24"/>
          <w:szCs w:val="24"/>
        </w:rPr>
        <w:t>cadémica</w:t>
      </w:r>
    </w:p>
    <w:p w14:paraId="1EE2F0C9" w14:textId="2F3433B3" w:rsidR="00CE71D0" w:rsidRPr="00BD4625" w:rsidRDefault="00CE71D0" w:rsidP="00CE71D0">
      <w:pPr>
        <w:spacing w:after="0"/>
        <w:rPr>
          <w:sz w:val="24"/>
          <w:szCs w:val="24"/>
        </w:rPr>
      </w:pPr>
      <w:r>
        <w:rPr>
          <w:sz w:val="24"/>
          <w:szCs w:val="24"/>
        </w:rPr>
        <w:t>Ana Mª Pérez Zuriaga</w:t>
      </w:r>
      <w:r w:rsidRPr="00BF1251">
        <w:rPr>
          <w:sz w:val="24"/>
          <w:szCs w:val="24"/>
        </w:rPr>
        <w:tab/>
      </w:r>
      <w:r w:rsidRPr="00BF125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F1251">
        <w:rPr>
          <w:sz w:val="24"/>
          <w:szCs w:val="24"/>
        </w:rPr>
        <w:t>Subdirector</w:t>
      </w:r>
      <w:r>
        <w:rPr>
          <w:sz w:val="24"/>
          <w:szCs w:val="24"/>
        </w:rPr>
        <w:t xml:space="preserve">a </w:t>
      </w:r>
      <w:r w:rsidR="00E17ED1">
        <w:rPr>
          <w:sz w:val="24"/>
          <w:szCs w:val="24"/>
        </w:rPr>
        <w:t>j</w:t>
      </w:r>
      <w:r>
        <w:rPr>
          <w:sz w:val="24"/>
          <w:szCs w:val="24"/>
        </w:rPr>
        <w:t>efa</w:t>
      </w:r>
      <w:r w:rsidRPr="00BF1251">
        <w:rPr>
          <w:sz w:val="24"/>
          <w:szCs w:val="24"/>
        </w:rPr>
        <w:t xml:space="preserve"> de </w:t>
      </w:r>
      <w:r w:rsidR="00E17ED1">
        <w:rPr>
          <w:sz w:val="24"/>
          <w:szCs w:val="24"/>
        </w:rPr>
        <w:t>e</w:t>
      </w:r>
      <w:r w:rsidRPr="00BF1251">
        <w:rPr>
          <w:sz w:val="24"/>
          <w:szCs w:val="24"/>
        </w:rPr>
        <w:t xml:space="preserve">studios </w:t>
      </w:r>
    </w:p>
    <w:p w14:paraId="151FBD6D" w14:textId="0BCB8B1F" w:rsidR="00CE71D0" w:rsidRPr="00BF1251" w:rsidRDefault="00CE71D0" w:rsidP="00CE71D0">
      <w:pPr>
        <w:spacing w:after="0"/>
        <w:rPr>
          <w:sz w:val="24"/>
          <w:szCs w:val="24"/>
        </w:rPr>
      </w:pPr>
      <w:r>
        <w:rPr>
          <w:sz w:val="24"/>
          <w:szCs w:val="24"/>
        </w:rPr>
        <w:t>Francisco R</w:t>
      </w:r>
      <w:r w:rsidR="00E17ED1">
        <w:rPr>
          <w:sz w:val="24"/>
          <w:szCs w:val="24"/>
        </w:rPr>
        <w:t>afael</w:t>
      </w:r>
      <w:r>
        <w:rPr>
          <w:sz w:val="24"/>
          <w:szCs w:val="24"/>
        </w:rPr>
        <w:t xml:space="preserve"> Domínguez Gómez</w:t>
      </w:r>
      <w:r w:rsidRPr="00BF1251">
        <w:rPr>
          <w:sz w:val="24"/>
          <w:szCs w:val="24"/>
        </w:rPr>
        <w:tab/>
        <w:t xml:space="preserve">Jefe de los </w:t>
      </w:r>
      <w:r w:rsidR="00E17ED1">
        <w:rPr>
          <w:sz w:val="24"/>
          <w:szCs w:val="24"/>
        </w:rPr>
        <w:t>s</w:t>
      </w:r>
      <w:r w:rsidRPr="00BF1251">
        <w:rPr>
          <w:sz w:val="24"/>
          <w:szCs w:val="24"/>
        </w:rPr>
        <w:t xml:space="preserve">ervicios </w:t>
      </w:r>
      <w:r w:rsidR="00E17ED1">
        <w:rPr>
          <w:sz w:val="24"/>
          <w:szCs w:val="24"/>
        </w:rPr>
        <w:t>a</w:t>
      </w:r>
      <w:r w:rsidRPr="00BF1251">
        <w:rPr>
          <w:sz w:val="24"/>
          <w:szCs w:val="24"/>
        </w:rPr>
        <w:t>dministrativos</w:t>
      </w:r>
    </w:p>
    <w:p w14:paraId="7DB2B9F0" w14:textId="14C1F9A0" w:rsidR="00CE71D0" w:rsidRPr="00BF1251" w:rsidRDefault="00CE71D0" w:rsidP="00CE71D0">
      <w:pPr>
        <w:spacing w:after="0"/>
        <w:rPr>
          <w:sz w:val="24"/>
          <w:szCs w:val="24"/>
        </w:rPr>
      </w:pPr>
      <w:r w:rsidRPr="00FE4181">
        <w:rPr>
          <w:sz w:val="24"/>
          <w:szCs w:val="24"/>
        </w:rPr>
        <w:t>Tivanna Obando Perlaza Hodeth</w:t>
      </w:r>
      <w:r>
        <w:rPr>
          <w:sz w:val="24"/>
          <w:szCs w:val="24"/>
        </w:rPr>
        <w:tab/>
        <w:t>Delegada</w:t>
      </w:r>
      <w:r w:rsidRPr="00BF1251">
        <w:rPr>
          <w:sz w:val="24"/>
          <w:szCs w:val="24"/>
        </w:rPr>
        <w:t xml:space="preserve"> de </w:t>
      </w:r>
      <w:r>
        <w:rPr>
          <w:sz w:val="24"/>
          <w:szCs w:val="24"/>
        </w:rPr>
        <w:t>estudiante</w:t>
      </w:r>
      <w:r w:rsidRPr="00BF1251">
        <w:rPr>
          <w:sz w:val="24"/>
          <w:szCs w:val="24"/>
        </w:rPr>
        <w:t>s</w:t>
      </w:r>
    </w:p>
    <w:p w14:paraId="7A4402E1" w14:textId="77777777" w:rsidR="00CE71D0" w:rsidRDefault="00CE71D0" w:rsidP="00CE71D0">
      <w:pPr>
        <w:pBdr>
          <w:bottom w:val="single" w:sz="4" w:space="1" w:color="auto"/>
        </w:pBdr>
        <w:spacing w:after="0"/>
        <w:rPr>
          <w:b/>
          <w:sz w:val="24"/>
          <w:szCs w:val="24"/>
        </w:rPr>
      </w:pPr>
    </w:p>
    <w:p w14:paraId="44AC0D62" w14:textId="11E4314D" w:rsidR="00CE71D0" w:rsidRPr="00BF1251" w:rsidRDefault="00CE71D0" w:rsidP="00CE71D0">
      <w:pPr>
        <w:pBdr>
          <w:bottom w:val="single" w:sz="4" w:space="1" w:color="auto"/>
        </w:pBdr>
        <w:spacing w:after="0"/>
        <w:rPr>
          <w:b/>
          <w:sz w:val="24"/>
          <w:szCs w:val="24"/>
        </w:rPr>
      </w:pPr>
      <w:r w:rsidRPr="00BF1251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ersonal docente e investigador permanente</w:t>
      </w:r>
    </w:p>
    <w:p w14:paraId="61493E3E" w14:textId="77777777" w:rsidR="00CE71D0" w:rsidRDefault="00CE71D0" w:rsidP="00824331">
      <w:pPr>
        <w:snapToGrid w:val="0"/>
        <w:spacing w:before="120" w:after="0"/>
        <w:rPr>
          <w:sz w:val="24"/>
          <w:szCs w:val="24"/>
        </w:rPr>
      </w:pPr>
      <w:r>
        <w:rPr>
          <w:sz w:val="24"/>
          <w:szCs w:val="24"/>
        </w:rPr>
        <w:t>José Ángel Aranda Domingo</w:t>
      </w:r>
    </w:p>
    <w:p w14:paraId="0BDCB425" w14:textId="77777777" w:rsidR="00CE71D0" w:rsidRDefault="00CE71D0" w:rsidP="00CE71D0">
      <w:pPr>
        <w:spacing w:after="0"/>
        <w:rPr>
          <w:sz w:val="24"/>
          <w:szCs w:val="24"/>
        </w:rPr>
      </w:pPr>
      <w:r w:rsidRPr="00B1682C">
        <w:rPr>
          <w:sz w:val="24"/>
          <w:szCs w:val="24"/>
        </w:rPr>
        <w:t>María de la Encarnación Boquera Matarredona</w:t>
      </w:r>
    </w:p>
    <w:p w14:paraId="60AEB7B8" w14:textId="77777777" w:rsidR="00CE71D0" w:rsidRDefault="00CE71D0" w:rsidP="00CE71D0">
      <w:pPr>
        <w:spacing w:after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Miguel Ángel Eguibar Galán</w:t>
      </w:r>
    </w:p>
    <w:p w14:paraId="0358D7B8" w14:textId="6E258564" w:rsidR="00CE71D0" w:rsidRPr="00CE71D0" w:rsidRDefault="00CE71D0" w:rsidP="00CE71D0">
      <w:pPr>
        <w:spacing w:after="0"/>
        <w:rPr>
          <w:sz w:val="24"/>
          <w:szCs w:val="24"/>
        </w:rPr>
      </w:pPr>
      <w:r w:rsidRPr="00BE7111">
        <w:rPr>
          <w:sz w:val="24"/>
          <w:szCs w:val="24"/>
        </w:rPr>
        <w:t xml:space="preserve">Eric Madeleine Pierre </w:t>
      </w:r>
      <w:r>
        <w:rPr>
          <w:sz w:val="24"/>
          <w:szCs w:val="24"/>
        </w:rPr>
        <w:t>Gielen</w:t>
      </w:r>
    </w:p>
    <w:p w14:paraId="025865F8" w14:textId="77777777" w:rsidR="00CE71D0" w:rsidRDefault="00CE71D0" w:rsidP="00CE71D0">
      <w:pPr>
        <w:spacing w:after="0"/>
        <w:rPr>
          <w:sz w:val="24"/>
          <w:szCs w:val="24"/>
          <w:lang w:val="pt-BR"/>
        </w:rPr>
      </w:pPr>
      <w:r w:rsidRPr="001D0567">
        <w:rPr>
          <w:sz w:val="24"/>
          <w:szCs w:val="24"/>
          <w:lang w:val="pt-BR"/>
        </w:rPr>
        <w:t>Carlos Manuel Lázaro Fernández</w:t>
      </w:r>
    </w:p>
    <w:p w14:paraId="223AF53A" w14:textId="77777777" w:rsidR="00CE71D0" w:rsidRDefault="00CE71D0" w:rsidP="00CE71D0">
      <w:pPr>
        <w:spacing w:after="0"/>
        <w:rPr>
          <w:sz w:val="24"/>
          <w:szCs w:val="24"/>
        </w:rPr>
      </w:pPr>
      <w:r>
        <w:rPr>
          <w:sz w:val="24"/>
          <w:szCs w:val="24"/>
        </w:rPr>
        <w:t>Ignacio Javier Payá Zaforteza</w:t>
      </w:r>
    </w:p>
    <w:p w14:paraId="4E23F527" w14:textId="77777777" w:rsidR="00CE71D0" w:rsidRDefault="00CE71D0" w:rsidP="00CE71D0">
      <w:pPr>
        <w:spacing w:after="0"/>
        <w:rPr>
          <w:sz w:val="24"/>
          <w:szCs w:val="24"/>
        </w:rPr>
      </w:pPr>
      <w:r>
        <w:rPr>
          <w:sz w:val="24"/>
          <w:szCs w:val="24"/>
        </w:rPr>
        <w:t>María José Pérez Peñalver</w:t>
      </w:r>
    </w:p>
    <w:p w14:paraId="5CC4B520" w14:textId="77777777" w:rsidR="00CE71D0" w:rsidRDefault="00CE71D0" w:rsidP="00CE71D0">
      <w:pPr>
        <w:spacing w:after="0"/>
        <w:rPr>
          <w:sz w:val="24"/>
          <w:szCs w:val="24"/>
          <w:lang w:val="pt-BR"/>
        </w:rPr>
      </w:pPr>
      <w:r w:rsidRPr="001D0567">
        <w:rPr>
          <w:sz w:val="24"/>
          <w:szCs w:val="24"/>
          <w:lang w:val="pt-BR"/>
        </w:rPr>
        <w:t>Tomás Ruiz Sánchez</w:t>
      </w:r>
    </w:p>
    <w:p w14:paraId="1BDE96F3" w14:textId="77777777" w:rsidR="00CE71D0" w:rsidRPr="00256C5E" w:rsidRDefault="00CE71D0" w:rsidP="00CE71D0">
      <w:pPr>
        <w:pBdr>
          <w:bottom w:val="single" w:sz="4" w:space="1" w:color="auto"/>
        </w:pBdr>
        <w:spacing w:after="0"/>
        <w:rPr>
          <w:sz w:val="24"/>
          <w:szCs w:val="24"/>
        </w:rPr>
      </w:pPr>
    </w:p>
    <w:p w14:paraId="4551A9CD" w14:textId="77777777" w:rsidR="00CE71D0" w:rsidRPr="00BF1251" w:rsidRDefault="00CE71D0" w:rsidP="00CE71D0">
      <w:pPr>
        <w:pBdr>
          <w:bottom w:val="single" w:sz="4" w:space="1" w:color="auto"/>
        </w:pBdr>
        <w:spacing w:after="0"/>
        <w:rPr>
          <w:b/>
          <w:sz w:val="24"/>
          <w:szCs w:val="24"/>
        </w:rPr>
      </w:pPr>
      <w:r w:rsidRPr="00BF1251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ersonal docente e investigador no permanente tiempo completo</w:t>
      </w:r>
    </w:p>
    <w:p w14:paraId="4176E2DF" w14:textId="77777777" w:rsidR="00CE71D0" w:rsidRDefault="00CE71D0" w:rsidP="00824331">
      <w:pPr>
        <w:snapToGrid w:val="0"/>
        <w:spacing w:before="120" w:after="0"/>
        <w:rPr>
          <w:sz w:val="24"/>
          <w:szCs w:val="24"/>
        </w:rPr>
      </w:pPr>
      <w:r w:rsidRPr="00683F05">
        <w:rPr>
          <w:sz w:val="24"/>
          <w:szCs w:val="24"/>
        </w:rPr>
        <w:t xml:space="preserve">Álvaro Rabat Blázquez </w:t>
      </w:r>
    </w:p>
    <w:p w14:paraId="08EA5C75" w14:textId="77777777" w:rsidR="00CE71D0" w:rsidRPr="00BF1251" w:rsidRDefault="00CE71D0" w:rsidP="00CE71D0">
      <w:pPr>
        <w:spacing w:after="0"/>
        <w:rPr>
          <w:sz w:val="24"/>
          <w:szCs w:val="24"/>
        </w:rPr>
      </w:pPr>
    </w:p>
    <w:p w14:paraId="21E9A702" w14:textId="77777777" w:rsidR="00CE71D0" w:rsidRPr="00BF1251" w:rsidRDefault="00CE71D0" w:rsidP="00CE71D0">
      <w:pPr>
        <w:pBdr>
          <w:bottom w:val="single" w:sz="4" w:space="1" w:color="auto"/>
        </w:pBdr>
        <w:spacing w:after="0"/>
        <w:rPr>
          <w:b/>
          <w:sz w:val="24"/>
          <w:szCs w:val="24"/>
        </w:rPr>
      </w:pPr>
      <w:r w:rsidRPr="00BF1251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ersonal docente e investigador no permanente tiempo parcial</w:t>
      </w:r>
    </w:p>
    <w:p w14:paraId="18FF5F5F" w14:textId="77777777" w:rsidR="00CE71D0" w:rsidRDefault="00CE71D0" w:rsidP="00824331">
      <w:pPr>
        <w:snapToGrid w:val="0"/>
        <w:spacing w:before="120" w:after="0"/>
        <w:rPr>
          <w:sz w:val="24"/>
          <w:szCs w:val="24"/>
        </w:rPr>
      </w:pPr>
      <w:r>
        <w:rPr>
          <w:sz w:val="24"/>
          <w:szCs w:val="24"/>
        </w:rPr>
        <w:t>María Salomé Moreno Navarro</w:t>
      </w:r>
    </w:p>
    <w:p w14:paraId="17FA88DF" w14:textId="77777777" w:rsidR="00CE71D0" w:rsidRPr="00BF1251" w:rsidRDefault="00CE71D0" w:rsidP="00CE71D0">
      <w:pPr>
        <w:spacing w:after="0"/>
        <w:rPr>
          <w:sz w:val="24"/>
          <w:szCs w:val="24"/>
        </w:rPr>
      </w:pPr>
    </w:p>
    <w:p w14:paraId="01617FD3" w14:textId="77777777" w:rsidR="00CE71D0" w:rsidRPr="00BF1251" w:rsidRDefault="00CE71D0" w:rsidP="00CE71D0">
      <w:pPr>
        <w:pBdr>
          <w:bottom w:val="single" w:sz="4" w:space="1" w:color="auto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Estudiantes</w:t>
      </w:r>
    </w:p>
    <w:p w14:paraId="77FDC217" w14:textId="77777777" w:rsidR="00CE71D0" w:rsidRDefault="00CE71D0" w:rsidP="00824331">
      <w:pPr>
        <w:snapToGrid w:val="0"/>
        <w:spacing w:before="120" w:after="0"/>
        <w:rPr>
          <w:sz w:val="24"/>
          <w:szCs w:val="24"/>
        </w:rPr>
      </w:pPr>
      <w:r w:rsidRPr="00FE4181">
        <w:rPr>
          <w:sz w:val="24"/>
          <w:szCs w:val="24"/>
        </w:rPr>
        <w:t>Vicente Rafae</w:t>
      </w:r>
      <w:r>
        <w:rPr>
          <w:sz w:val="24"/>
          <w:szCs w:val="24"/>
        </w:rPr>
        <w:t>l</w:t>
      </w:r>
      <w:r w:rsidRPr="00FE4181">
        <w:rPr>
          <w:sz w:val="24"/>
          <w:szCs w:val="24"/>
        </w:rPr>
        <w:t xml:space="preserve"> Navarro Planas</w:t>
      </w:r>
    </w:p>
    <w:p w14:paraId="5D0BEE34" w14:textId="77777777" w:rsidR="00CE71D0" w:rsidRDefault="00CE71D0" w:rsidP="00CE71D0">
      <w:pPr>
        <w:spacing w:after="0"/>
        <w:rPr>
          <w:sz w:val="24"/>
          <w:szCs w:val="24"/>
        </w:rPr>
      </w:pPr>
      <w:r w:rsidRPr="00FE4181">
        <w:rPr>
          <w:sz w:val="24"/>
          <w:szCs w:val="24"/>
        </w:rPr>
        <w:t>Abel Ramírez de León</w:t>
      </w:r>
    </w:p>
    <w:p w14:paraId="2DBE38DA" w14:textId="77777777" w:rsidR="00CE71D0" w:rsidRDefault="00CE71D0" w:rsidP="00CE71D0">
      <w:pPr>
        <w:spacing w:after="0"/>
        <w:rPr>
          <w:sz w:val="24"/>
          <w:szCs w:val="24"/>
        </w:rPr>
      </w:pPr>
    </w:p>
    <w:p w14:paraId="7597D59D" w14:textId="77777777" w:rsidR="00CE71D0" w:rsidRPr="00BF1251" w:rsidRDefault="00CE71D0" w:rsidP="00CE71D0">
      <w:pPr>
        <w:pBdr>
          <w:bottom w:val="single" w:sz="4" w:space="1" w:color="auto"/>
        </w:pBdr>
        <w:spacing w:after="0"/>
        <w:rPr>
          <w:b/>
          <w:sz w:val="24"/>
          <w:szCs w:val="24"/>
        </w:rPr>
      </w:pPr>
      <w:r w:rsidRPr="00BF1251">
        <w:rPr>
          <w:b/>
          <w:sz w:val="24"/>
          <w:szCs w:val="24"/>
        </w:rPr>
        <w:t xml:space="preserve">Personal </w:t>
      </w:r>
      <w:r>
        <w:rPr>
          <w:b/>
          <w:sz w:val="24"/>
          <w:szCs w:val="24"/>
        </w:rPr>
        <w:t>técnico, de gestión y de administración y servicios</w:t>
      </w:r>
    </w:p>
    <w:p w14:paraId="3E328572" w14:textId="1F6E939C" w:rsidR="00D404FB" w:rsidRPr="00824331" w:rsidRDefault="00CE71D0" w:rsidP="00824331">
      <w:pPr>
        <w:snapToGrid w:val="0"/>
        <w:spacing w:before="120" w:after="0"/>
        <w:rPr>
          <w:sz w:val="24"/>
          <w:szCs w:val="24"/>
        </w:rPr>
      </w:pPr>
      <w:r>
        <w:rPr>
          <w:sz w:val="24"/>
          <w:szCs w:val="24"/>
        </w:rPr>
        <w:t>Mª Pilar Zaera Francisc</w:t>
      </w:r>
      <w:r w:rsidR="009A4948">
        <w:rPr>
          <w:sz w:val="24"/>
          <w:szCs w:val="24"/>
        </w:rPr>
        <w:t>o</w:t>
      </w:r>
    </w:p>
    <w:sectPr w:rsidR="00D404FB" w:rsidRPr="00824331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0B7D4" w14:textId="77777777" w:rsidR="002C3981" w:rsidRDefault="002C3981" w:rsidP="002C7410">
      <w:pPr>
        <w:spacing w:after="0" w:line="240" w:lineRule="auto"/>
      </w:pPr>
      <w:r>
        <w:separator/>
      </w:r>
    </w:p>
  </w:endnote>
  <w:endnote w:type="continuationSeparator" w:id="0">
    <w:p w14:paraId="668373D5" w14:textId="77777777" w:rsidR="002C3981" w:rsidRDefault="002C3981" w:rsidP="002C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A77A" w14:textId="77777777" w:rsidR="002C3981" w:rsidRDefault="002C3981" w:rsidP="002C7410">
      <w:pPr>
        <w:spacing w:after="0" w:line="240" w:lineRule="auto"/>
      </w:pPr>
      <w:r>
        <w:separator/>
      </w:r>
    </w:p>
  </w:footnote>
  <w:footnote w:type="continuationSeparator" w:id="0">
    <w:p w14:paraId="3A60AD9F" w14:textId="77777777" w:rsidR="002C3981" w:rsidRDefault="002C3981" w:rsidP="002C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564A" w14:textId="77777777" w:rsidR="002C7410" w:rsidRDefault="002C3981">
    <w:pPr>
      <w:pStyle w:val="Encabezado"/>
    </w:pPr>
    <w:r>
      <w:rPr>
        <w:noProof/>
        <w:lang w:eastAsia="es-ES"/>
      </w:rPr>
      <w:pict w14:anchorId="755C25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6608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po3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66314" w14:textId="365D896F" w:rsidR="002C7410" w:rsidRDefault="002C3981">
    <w:pPr>
      <w:pStyle w:val="Encabezado"/>
    </w:pPr>
    <w:r>
      <w:rPr>
        <w:noProof/>
        <w:lang w:eastAsia="es-ES"/>
      </w:rPr>
      <w:pict w14:anchorId="4E73B9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6609" o:spid="_x0000_s1026" type="#_x0000_t75" alt="" style="position:absolute;margin-left:-85.2pt;margin-top:-16.25pt;width:595.2pt;height:786.8pt;z-index:-251656192;mso-wrap-edited:f;mso-width-percent:0;mso-height-percent:0;mso-position-horizontal-relative:margin;mso-position-vertical-relative:margin;mso-width-percent:0;mso-height-percent:0" o:allowincell="f">
          <v:imagedata r:id="rId1" o:title="Tipo3_" croptop="4290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259C5" w14:textId="77777777" w:rsidR="002C7410" w:rsidRDefault="002C3981">
    <w:pPr>
      <w:pStyle w:val="Encabezado"/>
    </w:pPr>
    <w:r>
      <w:rPr>
        <w:noProof/>
        <w:lang w:eastAsia="es-ES"/>
      </w:rPr>
      <w:pict w14:anchorId="4894DD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6607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po3_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F8"/>
    <w:rsid w:val="00003DD2"/>
    <w:rsid w:val="00081E98"/>
    <w:rsid w:val="001577E8"/>
    <w:rsid w:val="00173AC0"/>
    <w:rsid w:val="001F6056"/>
    <w:rsid w:val="00207F91"/>
    <w:rsid w:val="002640A9"/>
    <w:rsid w:val="00276922"/>
    <w:rsid w:val="002C3981"/>
    <w:rsid w:val="002C7410"/>
    <w:rsid w:val="0034541B"/>
    <w:rsid w:val="003872E7"/>
    <w:rsid w:val="00393B38"/>
    <w:rsid w:val="003D6090"/>
    <w:rsid w:val="00450A8F"/>
    <w:rsid w:val="00474B7B"/>
    <w:rsid w:val="005C0038"/>
    <w:rsid w:val="005D54E9"/>
    <w:rsid w:val="00600A65"/>
    <w:rsid w:val="006075FD"/>
    <w:rsid w:val="006204DD"/>
    <w:rsid w:val="006E7498"/>
    <w:rsid w:val="00714299"/>
    <w:rsid w:val="0072291B"/>
    <w:rsid w:val="0073071E"/>
    <w:rsid w:val="00733250"/>
    <w:rsid w:val="00824331"/>
    <w:rsid w:val="008565F8"/>
    <w:rsid w:val="008C5F09"/>
    <w:rsid w:val="00936C31"/>
    <w:rsid w:val="009A4948"/>
    <w:rsid w:val="009C5F8B"/>
    <w:rsid w:val="00AB4527"/>
    <w:rsid w:val="00B21875"/>
    <w:rsid w:val="00C14BB6"/>
    <w:rsid w:val="00C569FA"/>
    <w:rsid w:val="00CE71D0"/>
    <w:rsid w:val="00D10105"/>
    <w:rsid w:val="00D404FB"/>
    <w:rsid w:val="00D55E32"/>
    <w:rsid w:val="00E17ED1"/>
    <w:rsid w:val="00E813C7"/>
    <w:rsid w:val="00F94D1C"/>
    <w:rsid w:val="00FA29B7"/>
    <w:rsid w:val="00FB6884"/>
    <w:rsid w:val="00FC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EB993"/>
  <w15:docId w15:val="{11FADA84-4A9D-4EEF-9011-970F645C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9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7410"/>
  </w:style>
  <w:style w:type="paragraph" w:styleId="Piedepgina">
    <w:name w:val="footer"/>
    <w:basedOn w:val="Normal"/>
    <w:link w:val="PiedepginaCar"/>
    <w:uiPriority w:val="99"/>
    <w:unhideWhenUsed/>
    <w:rsid w:val="002C7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7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8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Trabajo\UPV\ETSICCP\LOGOS\PLANTILLAS%20WEB\Plantilla3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D:\0Trabajo\UPV\ETSICCP\LOGOS\PLANTILLAS WEB\Plantilla3.dotx</Template>
  <TotalTime>8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María Amalia Sanz Benlloch</cp:lastModifiedBy>
  <cp:revision>5</cp:revision>
  <cp:lastPrinted>2026-07-07T12:21:00Z</cp:lastPrinted>
  <dcterms:created xsi:type="dcterms:W3CDTF">2026-07-07T12:15:00Z</dcterms:created>
  <dcterms:modified xsi:type="dcterms:W3CDTF">2026-07-07T12:34:00Z</dcterms:modified>
</cp:coreProperties>
</file>