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4DD" w:rsidRDefault="006204DD" w:rsidP="006204DD">
      <w:pPr>
        <w:spacing w:after="0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ESCUELA TÉCNICA SUPERIOR DE INGENIER</w:t>
      </w:r>
      <w:r w:rsidR="001F6056">
        <w:rPr>
          <w:b/>
          <w:sz w:val="36"/>
          <w:szCs w:val="36"/>
        </w:rPr>
        <w:t>ÍA</w:t>
      </w:r>
      <w:r>
        <w:rPr>
          <w:b/>
          <w:sz w:val="36"/>
          <w:szCs w:val="36"/>
        </w:rPr>
        <w:t xml:space="preserve"> DE CAMINOS, CANALES Y PUERTOS</w:t>
      </w:r>
    </w:p>
    <w:p w:rsidR="001F6056" w:rsidRDefault="001F6056" w:rsidP="006204DD">
      <w:pPr>
        <w:spacing w:after="0"/>
        <w:rPr>
          <w:b/>
          <w:sz w:val="36"/>
          <w:szCs w:val="36"/>
        </w:rPr>
      </w:pPr>
    </w:p>
    <w:p w:rsidR="00FC1924" w:rsidRPr="00696B80" w:rsidRDefault="006075FD" w:rsidP="00FC1924">
      <w:pPr>
        <w:spacing w:after="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COMISIÓN </w:t>
      </w:r>
      <w:r w:rsidR="003462F9">
        <w:rPr>
          <w:b/>
          <w:sz w:val="36"/>
          <w:szCs w:val="36"/>
        </w:rPr>
        <w:t>DE RECLAMACIONES DE EVALUACIÓN</w:t>
      </w:r>
    </w:p>
    <w:p w:rsidR="00D55E32" w:rsidRDefault="00D55E32" w:rsidP="00FC1924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</w:p>
    <w:p w:rsidR="003462F9" w:rsidRDefault="003462F9" w:rsidP="00FC1924">
      <w:pPr>
        <w:spacing w:after="0"/>
        <w:rPr>
          <w:sz w:val="26"/>
          <w:szCs w:val="26"/>
        </w:rPr>
      </w:pPr>
    </w:p>
    <w:p w:rsidR="00C75FB9" w:rsidRPr="00BE0393" w:rsidRDefault="00C75FB9" w:rsidP="00C75FB9">
      <w:pPr>
        <w:tabs>
          <w:tab w:val="left" w:pos="3261"/>
        </w:tabs>
        <w:spacing w:after="240"/>
        <w:ind w:right="-284"/>
        <w:rPr>
          <w:sz w:val="24"/>
          <w:szCs w:val="24"/>
        </w:rPr>
      </w:pPr>
      <w:r>
        <w:rPr>
          <w:sz w:val="26"/>
          <w:szCs w:val="26"/>
        </w:rPr>
        <w:t>Daniel Aguado García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BE0393">
        <w:rPr>
          <w:rFonts w:asciiTheme="majorHAnsi" w:hAnsiTheme="majorHAnsi" w:cstheme="majorHAnsi"/>
          <w:sz w:val="24"/>
          <w:szCs w:val="24"/>
          <w:shd w:val="clear" w:color="auto" w:fill="FFFFFF"/>
        </w:rPr>
        <w:t xml:space="preserve">Dpto. </w:t>
      </w:r>
      <w:r w:rsidRPr="00BE0393">
        <w:rPr>
          <w:rFonts w:asciiTheme="majorHAnsi" w:hAnsiTheme="majorHAnsi" w:cstheme="majorHAnsi"/>
          <w:sz w:val="24"/>
          <w:szCs w:val="24"/>
        </w:rPr>
        <w:t>Ingeniería</w:t>
      </w:r>
      <w:r w:rsidRPr="00BE0393">
        <w:rPr>
          <w:rFonts w:asciiTheme="majorHAnsi" w:hAnsiTheme="majorHAnsi" w:cstheme="majorHAnsi"/>
          <w:sz w:val="24"/>
          <w:szCs w:val="24"/>
          <w:shd w:val="clear" w:color="auto" w:fill="FFFFFF"/>
        </w:rPr>
        <w:t xml:space="preserve"> Hidráulica y Medio Ambiente</w:t>
      </w:r>
    </w:p>
    <w:p w:rsidR="00C75FB9" w:rsidRDefault="00C75FB9" w:rsidP="00C75FB9">
      <w:pPr>
        <w:tabs>
          <w:tab w:val="left" w:pos="2977"/>
        </w:tabs>
        <w:spacing w:after="240"/>
        <w:ind w:right="-284"/>
        <w:rPr>
          <w:sz w:val="26"/>
          <w:szCs w:val="26"/>
        </w:rPr>
      </w:pPr>
      <w:r w:rsidRPr="003462F9">
        <w:rPr>
          <w:sz w:val="26"/>
          <w:szCs w:val="26"/>
        </w:rPr>
        <w:t xml:space="preserve">Vicente </w:t>
      </w:r>
      <w:r>
        <w:rPr>
          <w:sz w:val="26"/>
          <w:szCs w:val="26"/>
        </w:rPr>
        <w:t xml:space="preserve">López </w:t>
      </w:r>
      <w:proofErr w:type="spellStart"/>
      <w:r>
        <w:rPr>
          <w:sz w:val="26"/>
          <w:szCs w:val="26"/>
        </w:rPr>
        <w:t>Desfilis</w:t>
      </w:r>
      <w:proofErr w:type="spellEnd"/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BE0393">
        <w:rPr>
          <w:rFonts w:asciiTheme="majorHAnsi" w:hAnsiTheme="majorHAnsi" w:cstheme="majorHAnsi"/>
          <w:sz w:val="24"/>
          <w:szCs w:val="24"/>
        </w:rPr>
        <w:t>Dpto. Mecánica Medios Continuos y Teoría de Estructur</w:t>
      </w:r>
      <w:r>
        <w:rPr>
          <w:rFonts w:asciiTheme="majorHAnsi" w:hAnsiTheme="majorHAnsi" w:cstheme="majorHAnsi"/>
          <w:sz w:val="24"/>
          <w:szCs w:val="24"/>
        </w:rPr>
        <w:t>as</w:t>
      </w:r>
    </w:p>
    <w:p w:rsidR="00C75FB9" w:rsidRPr="00BE0393" w:rsidRDefault="00C75FB9" w:rsidP="00C75FB9">
      <w:pPr>
        <w:tabs>
          <w:tab w:val="left" w:pos="2977"/>
        </w:tabs>
        <w:spacing w:after="240"/>
        <w:ind w:right="-284"/>
        <w:rPr>
          <w:rFonts w:asciiTheme="majorHAnsi" w:hAnsiTheme="majorHAnsi" w:cstheme="majorHAnsi"/>
          <w:sz w:val="24"/>
          <w:szCs w:val="24"/>
          <w:shd w:val="clear" w:color="auto" w:fill="FFFFFF"/>
        </w:rPr>
      </w:pPr>
      <w:r>
        <w:rPr>
          <w:sz w:val="26"/>
          <w:szCs w:val="26"/>
        </w:rPr>
        <w:t>José Rocío Martí Vargas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BE0393">
        <w:rPr>
          <w:rFonts w:asciiTheme="majorHAnsi" w:hAnsiTheme="majorHAnsi" w:cstheme="majorHAnsi"/>
          <w:sz w:val="24"/>
          <w:szCs w:val="24"/>
          <w:shd w:val="clear" w:color="auto" w:fill="FFFFFF"/>
        </w:rPr>
        <w:t>Dpto. Ingeniería de la Construcción y de Proyectos de IC</w:t>
      </w:r>
    </w:p>
    <w:p w:rsidR="003462F9" w:rsidRPr="00E94602" w:rsidRDefault="003462F9" w:rsidP="00C75FB9">
      <w:pPr>
        <w:tabs>
          <w:tab w:val="left" w:pos="3261"/>
        </w:tabs>
        <w:spacing w:after="240"/>
        <w:rPr>
          <w:rFonts w:asciiTheme="majorHAnsi" w:hAnsiTheme="majorHAnsi" w:cstheme="majorHAnsi"/>
          <w:sz w:val="26"/>
          <w:szCs w:val="26"/>
        </w:rPr>
      </w:pPr>
      <w:r w:rsidRPr="003462F9">
        <w:rPr>
          <w:sz w:val="26"/>
          <w:szCs w:val="26"/>
        </w:rPr>
        <w:t xml:space="preserve">María José </w:t>
      </w:r>
      <w:r>
        <w:rPr>
          <w:sz w:val="26"/>
          <w:szCs w:val="26"/>
        </w:rPr>
        <w:t>Pérez Peñalver</w:t>
      </w:r>
      <w:r w:rsidRPr="003462F9">
        <w:rPr>
          <w:sz w:val="26"/>
          <w:szCs w:val="26"/>
        </w:rPr>
        <w:tab/>
      </w:r>
      <w:r w:rsidR="00BE0393">
        <w:rPr>
          <w:sz w:val="26"/>
          <w:szCs w:val="26"/>
        </w:rPr>
        <w:tab/>
      </w:r>
      <w:r w:rsidRPr="00BE0393">
        <w:rPr>
          <w:rFonts w:asciiTheme="majorHAnsi" w:hAnsiTheme="majorHAnsi" w:cstheme="majorHAnsi"/>
          <w:sz w:val="24"/>
          <w:szCs w:val="24"/>
        </w:rPr>
        <w:t>Dpto. Matemática Aplicada</w:t>
      </w:r>
    </w:p>
    <w:p w:rsidR="00C75FB9" w:rsidRPr="00BE0393" w:rsidRDefault="00C75FB9" w:rsidP="00C75FB9">
      <w:pPr>
        <w:tabs>
          <w:tab w:val="left" w:pos="2977"/>
        </w:tabs>
        <w:spacing w:after="240"/>
        <w:ind w:right="-284"/>
        <w:rPr>
          <w:rFonts w:asciiTheme="majorHAnsi" w:hAnsiTheme="majorHAnsi" w:cstheme="majorHAnsi"/>
          <w:sz w:val="24"/>
          <w:szCs w:val="24"/>
          <w:shd w:val="clear" w:color="auto" w:fill="FFFFFF"/>
        </w:rPr>
      </w:pPr>
      <w:r>
        <w:rPr>
          <w:sz w:val="26"/>
          <w:szCs w:val="26"/>
        </w:rPr>
        <w:t>José Bernardo Serón Gáñez</w:t>
      </w:r>
      <w:r>
        <w:rPr>
          <w:sz w:val="26"/>
          <w:szCs w:val="26"/>
        </w:rPr>
        <w:tab/>
      </w:r>
      <w:r w:rsidRPr="00E94602">
        <w:rPr>
          <w:b/>
          <w:sz w:val="20"/>
          <w:szCs w:val="20"/>
        </w:rPr>
        <w:t xml:space="preserve">    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ab/>
      </w:r>
      <w:r w:rsidRPr="00BE0393">
        <w:rPr>
          <w:rFonts w:asciiTheme="majorHAnsi" w:hAnsiTheme="majorHAnsi" w:cstheme="majorHAnsi"/>
          <w:sz w:val="24"/>
          <w:szCs w:val="24"/>
          <w:shd w:val="clear" w:color="auto" w:fill="FFFFFF"/>
        </w:rPr>
        <w:t>Dpto. Ingeniería del Terreno</w:t>
      </w:r>
    </w:p>
    <w:p w:rsidR="003462F9" w:rsidRDefault="003462F9" w:rsidP="003462F9">
      <w:pPr>
        <w:tabs>
          <w:tab w:val="left" w:pos="3261"/>
        </w:tabs>
        <w:spacing w:after="0"/>
        <w:rPr>
          <w:b/>
          <w:sz w:val="26"/>
          <w:szCs w:val="26"/>
        </w:rPr>
      </w:pPr>
    </w:p>
    <w:sectPr w:rsidR="003462F9" w:rsidSect="003462F9">
      <w:headerReference w:type="even" r:id="rId6"/>
      <w:headerReference w:type="default" r:id="rId7"/>
      <w:headerReference w:type="first" r:id="rId8"/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0105" w:rsidRDefault="00D10105" w:rsidP="002C7410">
      <w:pPr>
        <w:spacing w:after="0" w:line="240" w:lineRule="auto"/>
      </w:pPr>
      <w:r>
        <w:separator/>
      </w:r>
    </w:p>
  </w:endnote>
  <w:endnote w:type="continuationSeparator" w:id="0">
    <w:p w:rsidR="00D10105" w:rsidRDefault="00D10105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0105" w:rsidRDefault="00D10105" w:rsidP="002C7410">
      <w:pPr>
        <w:spacing w:after="0" w:line="240" w:lineRule="auto"/>
      </w:pPr>
      <w:r>
        <w:separator/>
      </w:r>
    </w:p>
  </w:footnote>
  <w:footnote w:type="continuationSeparator" w:id="0">
    <w:p w:rsidR="00D10105" w:rsidRDefault="00D10105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410" w:rsidRDefault="0012000B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2059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410" w:rsidRDefault="002640A9">
    <w:pPr>
      <w:pStyle w:val="Encabezado"/>
    </w:pPr>
    <w:r w:rsidRPr="006C3198">
      <w:rPr>
        <w:rFonts w:ascii="Calibri Light" w:hAnsi="Calibri Light"/>
        <w:noProof/>
        <w:sz w:val="28"/>
        <w:lang w:eastAsia="es-ES"/>
      </w:rPr>
      <w:drawing>
        <wp:anchor distT="0" distB="0" distL="114300" distR="114300" simplePos="0" relativeHeight="251656192" behindDoc="0" locked="0" layoutInCell="1" allowOverlap="1" wp14:anchorId="726C805A">
          <wp:simplePos x="0" y="0"/>
          <wp:positionH relativeFrom="column">
            <wp:posOffset>4009481</wp:posOffset>
          </wp:positionH>
          <wp:positionV relativeFrom="paragraph">
            <wp:posOffset>-172267</wp:posOffset>
          </wp:positionV>
          <wp:extent cx="2095784" cy="432000"/>
          <wp:effectExtent l="0" t="0" r="0" b="6350"/>
          <wp:wrapNone/>
          <wp:docPr id="8" name="Imagen 8" descr="F:\07_ETSICCP\42 Web\ODS\ODS -- v1-sincartel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07_ETSICCP\42 Web\ODS\ODS -- v1-sincarteles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884" b="18793"/>
                  <a:stretch/>
                </pic:blipFill>
                <pic:spPr bwMode="auto">
                  <a:xfrm>
                    <a:off x="0" y="0"/>
                    <a:ext cx="2095784" cy="43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2000B"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2060" type="#_x0000_t75" style="position:absolute;margin-left:-85.2pt;margin-top:-16.25pt;width:595.2pt;height:786.8pt;z-index:-251657216;mso-position-horizontal-relative:margin;mso-position-vertical-relative:margin" o:allowincell="f">
          <v:imagedata r:id="rId2" o:title="Tipo3_" croptop="4290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410" w:rsidRDefault="0012000B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2058" type="#_x0000_t75" style="position:absolute;margin-left:0;margin-top:0;width:595.2pt;height:841.9pt;z-index:-251659264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5F8"/>
    <w:rsid w:val="00003DD2"/>
    <w:rsid w:val="00081E98"/>
    <w:rsid w:val="000B6CF7"/>
    <w:rsid w:val="0012000B"/>
    <w:rsid w:val="001577E8"/>
    <w:rsid w:val="00173AC0"/>
    <w:rsid w:val="001F6056"/>
    <w:rsid w:val="00207F91"/>
    <w:rsid w:val="002640A9"/>
    <w:rsid w:val="00276922"/>
    <w:rsid w:val="002C7410"/>
    <w:rsid w:val="003462F9"/>
    <w:rsid w:val="003872E7"/>
    <w:rsid w:val="003D6090"/>
    <w:rsid w:val="00450A8F"/>
    <w:rsid w:val="0049053C"/>
    <w:rsid w:val="005D54E9"/>
    <w:rsid w:val="00600A65"/>
    <w:rsid w:val="006075FD"/>
    <w:rsid w:val="006204DD"/>
    <w:rsid w:val="00714299"/>
    <w:rsid w:val="0072291B"/>
    <w:rsid w:val="0073071E"/>
    <w:rsid w:val="008565F8"/>
    <w:rsid w:val="00936C31"/>
    <w:rsid w:val="009C5F8B"/>
    <w:rsid w:val="00AB4527"/>
    <w:rsid w:val="00B21875"/>
    <w:rsid w:val="00BE0393"/>
    <w:rsid w:val="00C14BB6"/>
    <w:rsid w:val="00C569FA"/>
    <w:rsid w:val="00C75FB9"/>
    <w:rsid w:val="00D10105"/>
    <w:rsid w:val="00D55E32"/>
    <w:rsid w:val="00E813C7"/>
    <w:rsid w:val="00E94602"/>
    <w:rsid w:val="00F94D1C"/>
    <w:rsid w:val="00FA29B7"/>
    <w:rsid w:val="00FB6884"/>
    <w:rsid w:val="00FC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  <w15:docId w15:val="{11FADA84-4A9D-4EEF-9011-970F645C6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19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  <w:style w:type="paragraph" w:customStyle="1" w:styleId="Default">
    <w:name w:val="Default"/>
    <w:rsid w:val="003462F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E946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88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Plantilla3</Template>
  <TotalTime>4</TotalTime>
  <Pages>1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</dc:creator>
  <cp:lastModifiedBy>María Amalia Sanz Benlloch</cp:lastModifiedBy>
  <cp:revision>2</cp:revision>
  <cp:lastPrinted>2017-11-14T15:53:00Z</cp:lastPrinted>
  <dcterms:created xsi:type="dcterms:W3CDTF">2024-10-15T19:11:00Z</dcterms:created>
  <dcterms:modified xsi:type="dcterms:W3CDTF">2024-10-15T19:11:00Z</dcterms:modified>
</cp:coreProperties>
</file>