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007A6" w14:textId="77777777" w:rsidR="0022010C" w:rsidRDefault="00BF1251" w:rsidP="0022010C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ESCUELA TÉCNICA SUPERIOR DE </w:t>
      </w:r>
    </w:p>
    <w:p w14:paraId="6CFBB887" w14:textId="22209CE7" w:rsidR="00BF1251" w:rsidRDefault="00BF1251" w:rsidP="0022010C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INGENIER</w:t>
      </w:r>
      <w:r w:rsidR="00A8718C">
        <w:rPr>
          <w:b/>
          <w:sz w:val="36"/>
          <w:szCs w:val="36"/>
        </w:rPr>
        <w:t>ÍA</w:t>
      </w:r>
      <w:r>
        <w:rPr>
          <w:b/>
          <w:sz w:val="36"/>
          <w:szCs w:val="36"/>
        </w:rPr>
        <w:t xml:space="preserve"> DE CAMINOS, CANALES Y PUERTOS</w:t>
      </w:r>
    </w:p>
    <w:p w14:paraId="4E9B2FA4" w14:textId="77777777" w:rsidR="00A8718C" w:rsidRDefault="00A8718C" w:rsidP="00FC1924">
      <w:pPr>
        <w:spacing w:after="0"/>
        <w:rPr>
          <w:b/>
          <w:sz w:val="36"/>
          <w:szCs w:val="36"/>
        </w:rPr>
      </w:pPr>
    </w:p>
    <w:p w14:paraId="0FE30D2E" w14:textId="056CF114" w:rsidR="00FC1924" w:rsidRPr="00696B80" w:rsidRDefault="00BD4625" w:rsidP="00BD4625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CONSEJO DE </w:t>
      </w:r>
      <w:r w:rsidR="00FC1924">
        <w:rPr>
          <w:b/>
          <w:sz w:val="36"/>
          <w:szCs w:val="36"/>
        </w:rPr>
        <w:t>ESCUELA</w:t>
      </w:r>
    </w:p>
    <w:p w14:paraId="147D5430" w14:textId="77777777" w:rsidR="00FC1924" w:rsidRPr="00BF1251" w:rsidRDefault="00FC1924" w:rsidP="00FC1924">
      <w:pPr>
        <w:spacing w:after="0"/>
        <w:rPr>
          <w:b/>
          <w:sz w:val="24"/>
          <w:szCs w:val="24"/>
        </w:rPr>
      </w:pPr>
    </w:p>
    <w:p w14:paraId="27136AF0" w14:textId="77777777" w:rsidR="00FC1924" w:rsidRPr="00BF1251" w:rsidRDefault="00FC1924" w:rsidP="00FC1924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  <w:r w:rsidRPr="00BF1251">
        <w:rPr>
          <w:b/>
          <w:sz w:val="24"/>
          <w:szCs w:val="24"/>
        </w:rPr>
        <w:t>Miembros natos</w:t>
      </w:r>
    </w:p>
    <w:p w14:paraId="2EFA4730" w14:textId="77777777" w:rsidR="00FC1924" w:rsidRPr="00BF1251" w:rsidRDefault="00FC1924" w:rsidP="00FC1924">
      <w:pPr>
        <w:spacing w:after="0"/>
        <w:rPr>
          <w:b/>
          <w:sz w:val="24"/>
          <w:szCs w:val="24"/>
        </w:rPr>
      </w:pPr>
    </w:p>
    <w:p w14:paraId="5289D9A6" w14:textId="77E014E3" w:rsidR="00FC1924" w:rsidRPr="00BF1251" w:rsidRDefault="00BD4625" w:rsidP="00FC1924">
      <w:pPr>
        <w:spacing w:after="0"/>
        <w:rPr>
          <w:sz w:val="24"/>
          <w:szCs w:val="24"/>
        </w:rPr>
      </w:pPr>
      <w:r w:rsidRPr="00BF1251">
        <w:rPr>
          <w:sz w:val="24"/>
          <w:szCs w:val="24"/>
        </w:rPr>
        <w:t>Ignacio Andrés Doménech</w:t>
      </w:r>
      <w:r w:rsidR="00FC1924" w:rsidRPr="00BF1251">
        <w:rPr>
          <w:sz w:val="24"/>
          <w:szCs w:val="24"/>
        </w:rPr>
        <w:tab/>
      </w:r>
      <w:r w:rsidR="00FC1924" w:rsidRPr="00BF1251">
        <w:rPr>
          <w:sz w:val="24"/>
          <w:szCs w:val="24"/>
        </w:rPr>
        <w:tab/>
        <w:t>Director</w:t>
      </w:r>
    </w:p>
    <w:p w14:paraId="75B17E12" w14:textId="1F0E4BEF" w:rsidR="00BD4625" w:rsidRDefault="00726617" w:rsidP="00BD4625">
      <w:pPr>
        <w:spacing w:after="0"/>
        <w:rPr>
          <w:sz w:val="24"/>
          <w:szCs w:val="24"/>
        </w:rPr>
      </w:pPr>
      <w:r>
        <w:rPr>
          <w:sz w:val="24"/>
          <w:szCs w:val="24"/>
          <w:lang w:val="pt-BR"/>
        </w:rPr>
        <w:t xml:space="preserve">Mª </w:t>
      </w:r>
      <w:r w:rsidR="00BD4625" w:rsidRPr="001D0567">
        <w:rPr>
          <w:sz w:val="24"/>
          <w:szCs w:val="24"/>
          <w:lang w:val="pt-BR"/>
        </w:rPr>
        <w:t>Amalia Sanz Benlloch</w:t>
      </w:r>
      <w:r w:rsidR="00BD4625">
        <w:rPr>
          <w:sz w:val="24"/>
          <w:szCs w:val="24"/>
          <w:lang w:val="pt-BR"/>
        </w:rPr>
        <w:tab/>
      </w:r>
      <w:r w:rsidR="00BD4625">
        <w:rPr>
          <w:sz w:val="24"/>
          <w:szCs w:val="24"/>
          <w:lang w:val="pt-BR"/>
        </w:rPr>
        <w:tab/>
      </w:r>
      <w:r w:rsidR="00BD4625" w:rsidRPr="00BF1251">
        <w:rPr>
          <w:sz w:val="24"/>
          <w:szCs w:val="24"/>
        </w:rPr>
        <w:t>Secretari</w:t>
      </w:r>
      <w:r w:rsidR="00BD4625">
        <w:rPr>
          <w:sz w:val="24"/>
          <w:szCs w:val="24"/>
        </w:rPr>
        <w:t>a Académica</w:t>
      </w:r>
    </w:p>
    <w:p w14:paraId="0D6F8DA6" w14:textId="38E73FFB" w:rsidR="00FC1924" w:rsidRPr="00BF1251" w:rsidRDefault="00BD4625" w:rsidP="00FC1924">
      <w:pPr>
        <w:spacing w:after="0"/>
        <w:rPr>
          <w:sz w:val="24"/>
          <w:szCs w:val="24"/>
        </w:rPr>
      </w:pPr>
      <w:r>
        <w:rPr>
          <w:sz w:val="24"/>
          <w:szCs w:val="24"/>
        </w:rPr>
        <w:t>Ana Mª Pérez Zuriaga</w:t>
      </w:r>
      <w:r w:rsidR="00FC1924" w:rsidRPr="00BF1251">
        <w:rPr>
          <w:sz w:val="24"/>
          <w:szCs w:val="24"/>
        </w:rPr>
        <w:tab/>
      </w:r>
      <w:r w:rsidR="00FC1924" w:rsidRPr="00BF1251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1924" w:rsidRPr="00BF1251">
        <w:rPr>
          <w:sz w:val="24"/>
          <w:szCs w:val="24"/>
        </w:rPr>
        <w:t>Subdirector</w:t>
      </w:r>
      <w:r>
        <w:rPr>
          <w:sz w:val="24"/>
          <w:szCs w:val="24"/>
        </w:rPr>
        <w:t>a Jefe</w:t>
      </w:r>
      <w:r w:rsidR="00FC1924" w:rsidRPr="00BF1251">
        <w:rPr>
          <w:sz w:val="24"/>
          <w:szCs w:val="24"/>
        </w:rPr>
        <w:t xml:space="preserve"> de Estudios </w:t>
      </w:r>
    </w:p>
    <w:p w14:paraId="599AD73A" w14:textId="3B8DADC9" w:rsidR="00BD4625" w:rsidRPr="00BD4625" w:rsidRDefault="00BD4625" w:rsidP="00FC1924">
      <w:pPr>
        <w:spacing w:after="0"/>
        <w:rPr>
          <w:sz w:val="24"/>
          <w:szCs w:val="24"/>
        </w:rPr>
      </w:pPr>
      <w:r>
        <w:rPr>
          <w:sz w:val="24"/>
          <w:szCs w:val="24"/>
        </w:rPr>
        <w:t>Luis Pallares Rubio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6" w:history="1">
        <w:r w:rsidRPr="00BD4625">
          <w:rPr>
            <w:sz w:val="24"/>
            <w:szCs w:val="24"/>
          </w:rPr>
          <w:t xml:space="preserve">Subdirector de Relaciones con Empresas e </w:t>
        </w:r>
        <w:r w:rsidRPr="00BD4625">
          <w:rPr>
            <w:bCs/>
            <w:sz w:val="24"/>
            <w:szCs w:val="24"/>
          </w:rPr>
          <w:t>Instituciones</w:t>
        </w:r>
      </w:hyperlink>
    </w:p>
    <w:p w14:paraId="496AF2DD" w14:textId="77777777" w:rsidR="0022010C" w:rsidRDefault="0022010C" w:rsidP="0022010C">
      <w:pPr>
        <w:spacing w:after="0"/>
        <w:rPr>
          <w:sz w:val="24"/>
          <w:szCs w:val="24"/>
        </w:rPr>
      </w:pPr>
      <w:r>
        <w:rPr>
          <w:sz w:val="24"/>
          <w:szCs w:val="24"/>
        </w:rPr>
        <w:t>Julián Alcalá González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7" w:history="1">
        <w:r w:rsidRPr="00BD4625">
          <w:rPr>
            <w:sz w:val="24"/>
            <w:szCs w:val="24"/>
          </w:rPr>
          <w:t>Subdirector de Actividad Extracurricular</w:t>
        </w:r>
      </w:hyperlink>
    </w:p>
    <w:p w14:paraId="2734FC1D" w14:textId="07FC7AA4" w:rsidR="00FC1924" w:rsidRPr="00BF1251" w:rsidRDefault="00FD5D79" w:rsidP="00FC1924">
      <w:pPr>
        <w:spacing w:after="0"/>
        <w:rPr>
          <w:sz w:val="24"/>
          <w:szCs w:val="24"/>
        </w:rPr>
      </w:pPr>
      <w:r w:rsidRPr="00FD5D79">
        <w:rPr>
          <w:sz w:val="24"/>
          <w:szCs w:val="24"/>
        </w:rPr>
        <w:t>Francisco Domínguez Gómez</w:t>
      </w:r>
      <w:r w:rsidR="00FC1924" w:rsidRPr="00BF1251">
        <w:rPr>
          <w:sz w:val="24"/>
          <w:szCs w:val="24"/>
        </w:rPr>
        <w:tab/>
      </w:r>
      <w:r w:rsidR="00FC1924" w:rsidRPr="00BF1251">
        <w:rPr>
          <w:sz w:val="24"/>
          <w:szCs w:val="24"/>
        </w:rPr>
        <w:tab/>
        <w:t>Jefe de los Servicios Administrativos</w:t>
      </w:r>
    </w:p>
    <w:p w14:paraId="36B8AB45" w14:textId="1E1FFECB" w:rsidR="00FC1924" w:rsidRPr="00BF1251" w:rsidRDefault="008A6C3B" w:rsidP="00FC1924">
      <w:pPr>
        <w:spacing w:after="0"/>
        <w:rPr>
          <w:sz w:val="24"/>
          <w:szCs w:val="24"/>
        </w:rPr>
      </w:pPr>
      <w:r w:rsidRPr="008A6C3B">
        <w:rPr>
          <w:sz w:val="24"/>
          <w:szCs w:val="24"/>
        </w:rPr>
        <w:t>Daniel Canillas Vigara</w:t>
      </w:r>
      <w:r>
        <w:rPr>
          <w:sz w:val="24"/>
          <w:szCs w:val="24"/>
        </w:rPr>
        <w:tab/>
      </w:r>
      <w:r w:rsidR="005E712C">
        <w:rPr>
          <w:sz w:val="24"/>
          <w:szCs w:val="24"/>
        </w:rPr>
        <w:tab/>
      </w:r>
      <w:r w:rsidR="00752425">
        <w:rPr>
          <w:sz w:val="24"/>
          <w:szCs w:val="24"/>
        </w:rPr>
        <w:tab/>
        <w:t>Delegad</w:t>
      </w:r>
      <w:r>
        <w:rPr>
          <w:sz w:val="24"/>
          <w:szCs w:val="24"/>
        </w:rPr>
        <w:t>o</w:t>
      </w:r>
      <w:r w:rsidR="00FC1924" w:rsidRPr="00BF1251">
        <w:rPr>
          <w:sz w:val="24"/>
          <w:szCs w:val="24"/>
        </w:rPr>
        <w:t xml:space="preserve"> de </w:t>
      </w:r>
      <w:r w:rsidR="003E6AD9">
        <w:rPr>
          <w:sz w:val="24"/>
          <w:szCs w:val="24"/>
        </w:rPr>
        <w:t>estudiante</w:t>
      </w:r>
      <w:r w:rsidR="00FC1924" w:rsidRPr="00BF1251">
        <w:rPr>
          <w:sz w:val="24"/>
          <w:szCs w:val="24"/>
        </w:rPr>
        <w:t>s</w:t>
      </w:r>
    </w:p>
    <w:p w14:paraId="54D5D3E0" w14:textId="67C889BA" w:rsidR="00FB1789" w:rsidRPr="0030576B" w:rsidRDefault="00FB1789" w:rsidP="00FB1789">
      <w:pPr>
        <w:spacing w:after="0"/>
        <w:rPr>
          <w:sz w:val="24"/>
          <w:szCs w:val="24"/>
        </w:rPr>
      </w:pPr>
      <w:r w:rsidRPr="0030576B">
        <w:rPr>
          <w:sz w:val="24"/>
          <w:szCs w:val="24"/>
        </w:rPr>
        <w:t>Ana Rosa García Pirla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Estudiante</w:t>
      </w:r>
    </w:p>
    <w:p w14:paraId="42EB6C21" w14:textId="1A8E4FC3" w:rsidR="00C10408" w:rsidRDefault="00C10408" w:rsidP="00AF4A63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</w:p>
    <w:p w14:paraId="60969B91" w14:textId="77777777" w:rsidR="00BD4625" w:rsidRPr="00BF1251" w:rsidRDefault="00BD4625" w:rsidP="00AF4A63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</w:p>
    <w:p w14:paraId="5CA00FC5" w14:textId="5054CF41" w:rsidR="00FC1924" w:rsidRPr="00BF1251" w:rsidRDefault="00FC1924" w:rsidP="00AF4A63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  <w:r w:rsidRPr="00BF1251">
        <w:rPr>
          <w:b/>
          <w:sz w:val="24"/>
          <w:szCs w:val="24"/>
        </w:rPr>
        <w:t>P</w:t>
      </w:r>
      <w:r w:rsidR="00BD4625">
        <w:rPr>
          <w:b/>
          <w:sz w:val="24"/>
          <w:szCs w:val="24"/>
        </w:rPr>
        <w:t>ersonal docente e investigador permanente</w:t>
      </w:r>
    </w:p>
    <w:p w14:paraId="2476B8C1" w14:textId="134E869D" w:rsidR="00935B18" w:rsidRDefault="004B1E6E" w:rsidP="00A8718C">
      <w:pPr>
        <w:spacing w:after="0"/>
        <w:rPr>
          <w:sz w:val="24"/>
          <w:szCs w:val="24"/>
        </w:rPr>
      </w:pPr>
      <w:r>
        <w:rPr>
          <w:sz w:val="24"/>
          <w:szCs w:val="24"/>
        </w:rPr>
        <w:t>Eva Adam Picazo</w:t>
      </w:r>
    </w:p>
    <w:p w14:paraId="4820E80C" w14:textId="3FE3E28B" w:rsidR="00A8718C" w:rsidRDefault="00A8718C" w:rsidP="00A8718C">
      <w:pPr>
        <w:spacing w:after="0"/>
        <w:rPr>
          <w:sz w:val="24"/>
          <w:szCs w:val="24"/>
        </w:rPr>
      </w:pPr>
      <w:r w:rsidRPr="00BF1251">
        <w:rPr>
          <w:sz w:val="24"/>
          <w:szCs w:val="24"/>
        </w:rPr>
        <w:t>Eduardo Albentosa Hernández</w:t>
      </w:r>
    </w:p>
    <w:p w14:paraId="1250295C" w14:textId="12ACC83F" w:rsidR="00935B18" w:rsidRDefault="00935B18" w:rsidP="00A8718C">
      <w:pPr>
        <w:spacing w:after="0"/>
        <w:rPr>
          <w:sz w:val="24"/>
          <w:szCs w:val="24"/>
        </w:rPr>
      </w:pPr>
      <w:r>
        <w:rPr>
          <w:sz w:val="24"/>
          <w:szCs w:val="24"/>
        </w:rPr>
        <w:t>José Ángel Aranda Domingo</w:t>
      </w:r>
    </w:p>
    <w:p w14:paraId="70154649" w14:textId="55D79EBE" w:rsidR="00726617" w:rsidRDefault="00726617" w:rsidP="00A8718C">
      <w:pPr>
        <w:spacing w:after="0"/>
        <w:rPr>
          <w:sz w:val="24"/>
          <w:szCs w:val="24"/>
        </w:rPr>
      </w:pPr>
      <w:r>
        <w:rPr>
          <w:sz w:val="24"/>
          <w:szCs w:val="24"/>
        </w:rPr>
        <w:t>María Rosa Arroyo López</w:t>
      </w:r>
    </w:p>
    <w:p w14:paraId="3BE28EFF" w14:textId="35E0548A" w:rsidR="00726617" w:rsidRDefault="00726617" w:rsidP="00A8718C">
      <w:pPr>
        <w:spacing w:after="0"/>
        <w:rPr>
          <w:sz w:val="24"/>
          <w:szCs w:val="24"/>
        </w:rPr>
      </w:pPr>
      <w:r w:rsidRPr="005E712C">
        <w:rPr>
          <w:sz w:val="24"/>
          <w:szCs w:val="24"/>
        </w:rPr>
        <w:t>José Luis Bonet Senach</w:t>
      </w:r>
    </w:p>
    <w:p w14:paraId="7A17FD48" w14:textId="54123E31" w:rsidR="00935B18" w:rsidRPr="00BF1251" w:rsidRDefault="00935B18" w:rsidP="00A8718C">
      <w:pPr>
        <w:spacing w:after="0"/>
        <w:rPr>
          <w:sz w:val="24"/>
          <w:szCs w:val="24"/>
        </w:rPr>
      </w:pPr>
      <w:r>
        <w:rPr>
          <w:sz w:val="24"/>
          <w:szCs w:val="24"/>
        </w:rPr>
        <w:t>María de la Encarnación Boquera Matarredona</w:t>
      </w:r>
    </w:p>
    <w:p w14:paraId="16AAF8DD" w14:textId="2CD9294E" w:rsidR="00A8718C" w:rsidRDefault="00A8718C" w:rsidP="00A8718C">
      <w:pPr>
        <w:spacing w:after="0"/>
        <w:rPr>
          <w:sz w:val="24"/>
          <w:szCs w:val="24"/>
        </w:rPr>
      </w:pPr>
      <w:r w:rsidRPr="00BF1251">
        <w:rPr>
          <w:sz w:val="24"/>
          <w:szCs w:val="24"/>
        </w:rPr>
        <w:t>María Victoria Borrachero Rosado</w:t>
      </w:r>
    </w:p>
    <w:p w14:paraId="221257B9" w14:textId="1B344AEF" w:rsidR="00726617" w:rsidRDefault="00935B18" w:rsidP="00A8718C">
      <w:pPr>
        <w:spacing w:after="0"/>
        <w:rPr>
          <w:sz w:val="24"/>
          <w:szCs w:val="24"/>
        </w:rPr>
      </w:pPr>
      <w:r>
        <w:rPr>
          <w:sz w:val="24"/>
          <w:szCs w:val="24"/>
        </w:rPr>
        <w:t>Pedro A</w:t>
      </w:r>
      <w:r w:rsidR="00726617">
        <w:rPr>
          <w:sz w:val="24"/>
          <w:szCs w:val="24"/>
        </w:rPr>
        <w:t>ntonio Calderón García</w:t>
      </w:r>
    </w:p>
    <w:p w14:paraId="666F4BAC" w14:textId="5E9055CC" w:rsidR="00726617" w:rsidRPr="00BF1251" w:rsidRDefault="00726617" w:rsidP="00A8718C">
      <w:pPr>
        <w:spacing w:after="0"/>
        <w:rPr>
          <w:sz w:val="24"/>
          <w:szCs w:val="24"/>
        </w:rPr>
      </w:pPr>
      <w:r>
        <w:rPr>
          <w:sz w:val="24"/>
          <w:szCs w:val="24"/>
        </w:rPr>
        <w:t>Francisco Javier Camacho Torregrosa</w:t>
      </w:r>
    </w:p>
    <w:p w14:paraId="5B330A82" w14:textId="2A8F32E5" w:rsidR="00A8718C" w:rsidRDefault="00A8718C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José Luis Denia Ríos</w:t>
      </w:r>
    </w:p>
    <w:p w14:paraId="52A034CF" w14:textId="552C9D49" w:rsidR="00726617" w:rsidRDefault="00726617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Miguel Ángel Eguibar Galán</w:t>
      </w:r>
    </w:p>
    <w:p w14:paraId="1CF44099" w14:textId="0F578BE1" w:rsidR="00A8718C" w:rsidRDefault="00A8718C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Ignacio Escuder Bueno</w:t>
      </w:r>
    </w:p>
    <w:p w14:paraId="45DF8E1B" w14:textId="0110E30D" w:rsidR="00A8718C" w:rsidRDefault="00726617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Miguel Á</w:t>
      </w:r>
      <w:r w:rsidR="00A8718C" w:rsidRPr="005E712C">
        <w:rPr>
          <w:sz w:val="24"/>
          <w:szCs w:val="24"/>
          <w:lang w:val="pt-BR"/>
        </w:rPr>
        <w:t>ngel Fernández Prada</w:t>
      </w:r>
    </w:p>
    <w:p w14:paraId="4230FAE0" w14:textId="0901F756" w:rsidR="00AB162C" w:rsidRDefault="00AB162C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Alfredo García García</w:t>
      </w:r>
    </w:p>
    <w:p w14:paraId="2B7A65A7" w14:textId="2A85DA20" w:rsidR="00726617" w:rsidRDefault="00726617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Tatiana García Segura</w:t>
      </w:r>
    </w:p>
    <w:p w14:paraId="70C28B10" w14:textId="77777777" w:rsidR="00726617" w:rsidRPr="005E712C" w:rsidRDefault="00726617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Elvira Garrido de la Torre</w:t>
      </w:r>
    </w:p>
    <w:p w14:paraId="549B8B51" w14:textId="77777777" w:rsidR="00726617" w:rsidRPr="00BF1251" w:rsidRDefault="00726617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Gielen</w:t>
      </w:r>
    </w:p>
    <w:p w14:paraId="5E7CC7C0" w14:textId="4BF1C29A" w:rsidR="00A8718C" w:rsidRDefault="00A8718C" w:rsidP="00A8718C">
      <w:pPr>
        <w:spacing w:after="0"/>
        <w:rPr>
          <w:sz w:val="24"/>
          <w:szCs w:val="24"/>
          <w:lang w:val="pt-BR"/>
        </w:rPr>
      </w:pPr>
      <w:r w:rsidRPr="001D0567">
        <w:rPr>
          <w:sz w:val="24"/>
          <w:szCs w:val="24"/>
          <w:lang w:val="pt-BR"/>
        </w:rPr>
        <w:t>Ester Giménez Carbó</w:t>
      </w:r>
    </w:p>
    <w:p w14:paraId="14C37726" w14:textId="2B396B24" w:rsidR="00726617" w:rsidRDefault="00726617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Jose Alberto González Escrivá</w:t>
      </w:r>
    </w:p>
    <w:p w14:paraId="3B92CCCC" w14:textId="77777777" w:rsidR="00A8718C" w:rsidRPr="001D0567" w:rsidRDefault="00A8718C" w:rsidP="00A8718C">
      <w:pPr>
        <w:spacing w:after="0"/>
        <w:rPr>
          <w:sz w:val="24"/>
          <w:szCs w:val="24"/>
          <w:lang w:val="pt-BR"/>
        </w:rPr>
      </w:pPr>
      <w:r w:rsidRPr="001D0567">
        <w:rPr>
          <w:sz w:val="24"/>
          <w:szCs w:val="24"/>
          <w:lang w:val="pt-BR"/>
        </w:rPr>
        <w:t>Carlos Manuel Lázaro Fernández</w:t>
      </w:r>
    </w:p>
    <w:p w14:paraId="2A035727" w14:textId="77777777" w:rsidR="0022010C" w:rsidRPr="001D0567" w:rsidRDefault="0022010C" w:rsidP="0022010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Estívaliz Lozano Mínguez</w:t>
      </w:r>
    </w:p>
    <w:p w14:paraId="4603D3B4" w14:textId="17303BE4" w:rsidR="00A8718C" w:rsidRDefault="00A8718C" w:rsidP="00A8718C">
      <w:pPr>
        <w:spacing w:after="0"/>
        <w:rPr>
          <w:sz w:val="24"/>
          <w:szCs w:val="24"/>
          <w:lang w:val="pt-BR"/>
        </w:rPr>
      </w:pPr>
      <w:r w:rsidRPr="001D0567">
        <w:rPr>
          <w:sz w:val="24"/>
          <w:szCs w:val="24"/>
          <w:lang w:val="pt-BR"/>
        </w:rPr>
        <w:t>Miguel Martín Monerris</w:t>
      </w:r>
    </w:p>
    <w:p w14:paraId="45AE78F0" w14:textId="77777777" w:rsidR="00726617" w:rsidRDefault="00726617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Víctor Martínez Ibáñez</w:t>
      </w:r>
    </w:p>
    <w:p w14:paraId="0A7EE9EA" w14:textId="310EF1BF" w:rsidR="00A8718C" w:rsidRDefault="00A8718C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Josep Ramon Medina Folgado</w:t>
      </w:r>
    </w:p>
    <w:p w14:paraId="255CEAF4" w14:textId="5DB9AFF4" w:rsidR="00726617" w:rsidRPr="001D0567" w:rsidRDefault="00935B18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Jorge Molines Ll</w:t>
      </w:r>
      <w:r w:rsidR="00726617">
        <w:rPr>
          <w:sz w:val="24"/>
          <w:szCs w:val="24"/>
          <w:lang w:val="pt-BR"/>
        </w:rPr>
        <w:t>odrá</w:t>
      </w:r>
    </w:p>
    <w:p w14:paraId="79EB9D38" w14:textId="402B646D" w:rsidR="00A8718C" w:rsidRDefault="00A8718C" w:rsidP="00A8718C">
      <w:pPr>
        <w:spacing w:after="0"/>
        <w:rPr>
          <w:sz w:val="24"/>
          <w:szCs w:val="24"/>
          <w:lang w:val="pt-BR"/>
        </w:rPr>
      </w:pPr>
      <w:r w:rsidRPr="001D0567">
        <w:rPr>
          <w:sz w:val="24"/>
          <w:szCs w:val="24"/>
          <w:lang w:val="pt-BR"/>
        </w:rPr>
        <w:t>Salvador Monleón Cremades</w:t>
      </w:r>
    </w:p>
    <w:p w14:paraId="5BB88CE0" w14:textId="4D4A8BD9" w:rsidR="00935B18" w:rsidRDefault="00935B18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lastRenderedPageBreak/>
        <w:t>María Laura Montalbán Domingo</w:t>
      </w:r>
    </w:p>
    <w:p w14:paraId="0D5572C5" w14:textId="77777777" w:rsidR="0022010C" w:rsidRDefault="0022010C" w:rsidP="0022010C">
      <w:pPr>
        <w:spacing w:after="0"/>
        <w:rPr>
          <w:sz w:val="24"/>
          <w:szCs w:val="24"/>
        </w:rPr>
      </w:pPr>
      <w:bookmarkStart w:id="0" w:name="_Hlk193800075"/>
      <w:r>
        <w:rPr>
          <w:sz w:val="24"/>
          <w:szCs w:val="24"/>
        </w:rPr>
        <w:t>José Sergio Palencia Jiménez</w:t>
      </w:r>
    </w:p>
    <w:p w14:paraId="09BE62EC" w14:textId="77777777" w:rsidR="00726617" w:rsidRPr="00BF1251" w:rsidRDefault="00726617" w:rsidP="00726617">
      <w:pPr>
        <w:spacing w:after="0"/>
        <w:rPr>
          <w:sz w:val="24"/>
          <w:szCs w:val="24"/>
        </w:rPr>
      </w:pPr>
      <w:r w:rsidRPr="00BF1251">
        <w:rPr>
          <w:sz w:val="24"/>
          <w:szCs w:val="24"/>
        </w:rPr>
        <w:t>Francisco Javier Pallarés Rubio</w:t>
      </w:r>
    </w:p>
    <w:p w14:paraId="551C7038" w14:textId="48F0B15E" w:rsidR="00A8718C" w:rsidRDefault="00A8718C" w:rsidP="00A8718C">
      <w:pPr>
        <w:spacing w:after="0"/>
        <w:rPr>
          <w:sz w:val="24"/>
          <w:szCs w:val="24"/>
          <w:lang w:val="pt-BR"/>
        </w:rPr>
      </w:pPr>
      <w:r w:rsidRPr="001D0567">
        <w:rPr>
          <w:sz w:val="24"/>
          <w:szCs w:val="24"/>
          <w:lang w:val="pt-BR"/>
        </w:rPr>
        <w:t>Javier Paredes Arquiola</w:t>
      </w:r>
    </w:p>
    <w:bookmarkEnd w:id="0"/>
    <w:p w14:paraId="126FAAF8" w14:textId="5AE8AD73" w:rsidR="00935B18" w:rsidRDefault="00935B18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Ignacio Javier Payá Zaforteza</w:t>
      </w:r>
    </w:p>
    <w:p w14:paraId="2B52F1D7" w14:textId="764F7826" w:rsidR="00935B18" w:rsidRDefault="00935B18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María José Pérez Peñalver</w:t>
      </w:r>
    </w:p>
    <w:p w14:paraId="3077F34C" w14:textId="2A631318" w:rsidR="00935B18" w:rsidRDefault="00935B18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Javier Rodrigo Ilarri</w:t>
      </w:r>
    </w:p>
    <w:p w14:paraId="48317033" w14:textId="504CC973" w:rsidR="00726617" w:rsidRDefault="00726617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Inmaculada Romero Gil</w:t>
      </w:r>
    </w:p>
    <w:p w14:paraId="39A4C096" w14:textId="61C14F66" w:rsidR="00A8718C" w:rsidRDefault="00A8718C" w:rsidP="00A8718C">
      <w:pPr>
        <w:spacing w:after="0"/>
        <w:rPr>
          <w:sz w:val="24"/>
          <w:szCs w:val="24"/>
          <w:lang w:val="pt-BR"/>
        </w:rPr>
      </w:pPr>
      <w:r w:rsidRPr="001D0567">
        <w:rPr>
          <w:sz w:val="24"/>
          <w:szCs w:val="24"/>
          <w:lang w:val="pt-BR"/>
        </w:rPr>
        <w:t>Tomás Ruiz Sánchez</w:t>
      </w:r>
    </w:p>
    <w:p w14:paraId="500FF729" w14:textId="58F2F8F5" w:rsidR="00935B18" w:rsidRPr="001D0567" w:rsidRDefault="00935B18" w:rsidP="00A8718C">
      <w:pPr>
        <w:spacing w:after="0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Carlos Rafael Sánchez Carratalá</w:t>
      </w:r>
    </w:p>
    <w:p w14:paraId="53CA7031" w14:textId="130823E3" w:rsidR="00726617" w:rsidRDefault="00256C5E" w:rsidP="00726617">
      <w:pPr>
        <w:spacing w:after="0"/>
        <w:rPr>
          <w:sz w:val="24"/>
          <w:szCs w:val="24"/>
        </w:rPr>
      </w:pPr>
      <w:r w:rsidRPr="00256C5E">
        <w:rPr>
          <w:sz w:val="24"/>
          <w:szCs w:val="24"/>
        </w:rPr>
        <w:t>José B. Serón Gáñez</w:t>
      </w:r>
      <w:r w:rsidR="00726617" w:rsidRPr="00726617">
        <w:rPr>
          <w:sz w:val="24"/>
          <w:szCs w:val="24"/>
        </w:rPr>
        <w:t xml:space="preserve"> </w:t>
      </w:r>
    </w:p>
    <w:p w14:paraId="3A556CB2" w14:textId="58995869" w:rsidR="00726617" w:rsidRDefault="00726617" w:rsidP="00726617">
      <w:pPr>
        <w:spacing w:after="0"/>
        <w:rPr>
          <w:sz w:val="24"/>
          <w:szCs w:val="24"/>
        </w:rPr>
      </w:pPr>
      <w:r>
        <w:rPr>
          <w:sz w:val="24"/>
          <w:szCs w:val="24"/>
        </w:rPr>
        <w:t>Ignacio Villalba Sanchis</w:t>
      </w:r>
    </w:p>
    <w:p w14:paraId="3CF58E4E" w14:textId="6B4AD251" w:rsidR="00F44041" w:rsidRPr="00256C5E" w:rsidRDefault="00F44041" w:rsidP="003C1D51">
      <w:pPr>
        <w:pBdr>
          <w:bottom w:val="single" w:sz="4" w:space="1" w:color="auto"/>
        </w:pBdr>
        <w:spacing w:after="0"/>
        <w:rPr>
          <w:sz w:val="24"/>
          <w:szCs w:val="24"/>
        </w:rPr>
      </w:pPr>
    </w:p>
    <w:p w14:paraId="6DCD4E4F" w14:textId="673149BE" w:rsidR="00BD4625" w:rsidRPr="00BF1251" w:rsidRDefault="00BD4625" w:rsidP="00BD4625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  <w:r w:rsidRPr="00BF1251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ersonal docente e investigador no permanente tiempo completo</w:t>
      </w:r>
    </w:p>
    <w:p w14:paraId="35F34D24" w14:textId="77777777" w:rsidR="00935B18" w:rsidRDefault="00935B18" w:rsidP="003C1D51">
      <w:pPr>
        <w:spacing w:after="0"/>
        <w:rPr>
          <w:sz w:val="24"/>
          <w:szCs w:val="24"/>
        </w:rPr>
      </w:pPr>
    </w:p>
    <w:p w14:paraId="7604A752" w14:textId="799A77D0" w:rsidR="003C1D51" w:rsidRDefault="003C1D51" w:rsidP="003C1D51">
      <w:pPr>
        <w:spacing w:after="0"/>
        <w:rPr>
          <w:sz w:val="24"/>
          <w:szCs w:val="24"/>
        </w:rPr>
      </w:pPr>
      <w:r w:rsidRPr="005E712C">
        <w:rPr>
          <w:sz w:val="24"/>
          <w:szCs w:val="24"/>
        </w:rPr>
        <w:t>J</w:t>
      </w:r>
      <w:r w:rsidR="00BA0ECD">
        <w:rPr>
          <w:sz w:val="24"/>
          <w:szCs w:val="24"/>
        </w:rPr>
        <w:t xml:space="preserve">aime Mata Falcón </w:t>
      </w:r>
    </w:p>
    <w:p w14:paraId="11538318" w14:textId="77777777" w:rsidR="003C1D51" w:rsidRPr="00BF1251" w:rsidRDefault="003C1D51" w:rsidP="003C1D51">
      <w:pPr>
        <w:spacing w:after="0"/>
        <w:rPr>
          <w:sz w:val="24"/>
          <w:szCs w:val="24"/>
        </w:rPr>
      </w:pPr>
    </w:p>
    <w:p w14:paraId="7B7B3283" w14:textId="35CF5D72" w:rsidR="00BD4625" w:rsidRPr="00BF1251" w:rsidRDefault="00BD4625" w:rsidP="00BD4625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  <w:r w:rsidRPr="00BF1251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ersonal docente e investigador no permanente tiempo parcial</w:t>
      </w:r>
    </w:p>
    <w:p w14:paraId="12FC5A08" w14:textId="77777777" w:rsidR="00935B18" w:rsidRDefault="00935B18" w:rsidP="00AF4A63">
      <w:pPr>
        <w:spacing w:after="0"/>
        <w:rPr>
          <w:sz w:val="24"/>
          <w:szCs w:val="24"/>
        </w:rPr>
      </w:pPr>
    </w:p>
    <w:p w14:paraId="55AD9F85" w14:textId="51E32B2E" w:rsidR="00A8718C" w:rsidRDefault="00726617" w:rsidP="00AF4A63">
      <w:pPr>
        <w:spacing w:after="0"/>
        <w:rPr>
          <w:sz w:val="24"/>
          <w:szCs w:val="24"/>
        </w:rPr>
      </w:pPr>
      <w:r>
        <w:rPr>
          <w:sz w:val="24"/>
          <w:szCs w:val="24"/>
        </w:rPr>
        <w:t>María Salomé Moreno Navarro</w:t>
      </w:r>
    </w:p>
    <w:p w14:paraId="6FF47E1A" w14:textId="77777777" w:rsidR="00AF4A63" w:rsidRPr="00BF1251" w:rsidRDefault="00AF4A63" w:rsidP="00AF4A63">
      <w:pPr>
        <w:spacing w:after="0"/>
        <w:rPr>
          <w:sz w:val="24"/>
          <w:szCs w:val="24"/>
        </w:rPr>
      </w:pPr>
    </w:p>
    <w:p w14:paraId="1196A9DA" w14:textId="6ED61E33" w:rsidR="00FC1924" w:rsidRPr="00BF1251" w:rsidRDefault="0030576B" w:rsidP="00AF4A63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Estudiantes</w:t>
      </w:r>
    </w:p>
    <w:p w14:paraId="5BFED427" w14:textId="77777777" w:rsidR="00AF4A63" w:rsidRPr="00BF1251" w:rsidRDefault="00AF4A63" w:rsidP="00AF4A63">
      <w:pPr>
        <w:spacing w:after="0"/>
        <w:rPr>
          <w:sz w:val="24"/>
          <w:szCs w:val="24"/>
        </w:rPr>
      </w:pPr>
    </w:p>
    <w:p w14:paraId="3B48FBCC" w14:textId="42CA4FBB" w:rsidR="0030576B" w:rsidRDefault="0030576B" w:rsidP="0030576B">
      <w:pPr>
        <w:spacing w:after="0"/>
        <w:rPr>
          <w:sz w:val="24"/>
          <w:szCs w:val="24"/>
        </w:rPr>
      </w:pPr>
      <w:r w:rsidRPr="0030576B">
        <w:rPr>
          <w:sz w:val="24"/>
          <w:szCs w:val="24"/>
        </w:rPr>
        <w:t>David Gómez Marín</w:t>
      </w:r>
    </w:p>
    <w:p w14:paraId="6661862F" w14:textId="28EDC27D" w:rsidR="00BA0ECD" w:rsidRPr="0030576B" w:rsidRDefault="00BA0ECD" w:rsidP="0030576B">
      <w:pPr>
        <w:spacing w:after="0"/>
        <w:rPr>
          <w:sz w:val="24"/>
          <w:szCs w:val="24"/>
        </w:rPr>
      </w:pPr>
      <w:r>
        <w:rPr>
          <w:sz w:val="24"/>
          <w:szCs w:val="24"/>
        </w:rPr>
        <w:t>Alejandro Martínez Lillo</w:t>
      </w:r>
    </w:p>
    <w:p w14:paraId="50730C9C" w14:textId="77777777" w:rsidR="0030576B" w:rsidRPr="0030576B" w:rsidRDefault="0030576B" w:rsidP="0030576B">
      <w:pPr>
        <w:spacing w:after="0"/>
        <w:rPr>
          <w:sz w:val="24"/>
          <w:szCs w:val="24"/>
        </w:rPr>
      </w:pPr>
      <w:r w:rsidRPr="0030576B">
        <w:rPr>
          <w:sz w:val="24"/>
          <w:szCs w:val="24"/>
        </w:rPr>
        <w:t>María Rodilla Lozano</w:t>
      </w:r>
    </w:p>
    <w:p w14:paraId="4CF4094A" w14:textId="77777777" w:rsidR="0030576B" w:rsidRDefault="0030576B" w:rsidP="0030576B">
      <w:pPr>
        <w:spacing w:after="0"/>
        <w:rPr>
          <w:sz w:val="24"/>
          <w:szCs w:val="24"/>
        </w:rPr>
      </w:pPr>
    </w:p>
    <w:p w14:paraId="7C429F61" w14:textId="5208D752" w:rsidR="00FC1924" w:rsidRPr="00BF1251" w:rsidRDefault="00FC1924" w:rsidP="00AF4A63">
      <w:pPr>
        <w:pBdr>
          <w:bottom w:val="single" w:sz="4" w:space="1" w:color="auto"/>
        </w:pBdr>
        <w:spacing w:after="0"/>
        <w:rPr>
          <w:b/>
          <w:sz w:val="24"/>
          <w:szCs w:val="24"/>
        </w:rPr>
      </w:pPr>
      <w:r w:rsidRPr="00BF1251">
        <w:rPr>
          <w:b/>
          <w:sz w:val="24"/>
          <w:szCs w:val="24"/>
        </w:rPr>
        <w:t xml:space="preserve">Personal </w:t>
      </w:r>
      <w:r w:rsidR="00BD4625">
        <w:rPr>
          <w:b/>
          <w:sz w:val="24"/>
          <w:szCs w:val="24"/>
        </w:rPr>
        <w:t>técnico, de gestión y de administración y servicios</w:t>
      </w:r>
    </w:p>
    <w:p w14:paraId="22E94866" w14:textId="77777777" w:rsidR="006A3FAB" w:rsidRPr="00BF1251" w:rsidRDefault="006A3FAB" w:rsidP="00AF4A63">
      <w:pPr>
        <w:spacing w:after="0"/>
        <w:rPr>
          <w:sz w:val="24"/>
          <w:szCs w:val="24"/>
        </w:rPr>
      </w:pPr>
    </w:p>
    <w:p w14:paraId="6A8B23C7" w14:textId="09D795E3" w:rsidR="00FC1924" w:rsidRPr="00BF1251" w:rsidRDefault="006F03A3" w:rsidP="00AF4A63">
      <w:pPr>
        <w:spacing w:after="0"/>
        <w:rPr>
          <w:sz w:val="24"/>
          <w:szCs w:val="24"/>
        </w:rPr>
      </w:pPr>
      <w:bookmarkStart w:id="1" w:name="_GoBack"/>
      <w:bookmarkEnd w:id="1"/>
      <w:r w:rsidRPr="00BF1251">
        <w:rPr>
          <w:sz w:val="24"/>
          <w:szCs w:val="24"/>
        </w:rPr>
        <w:t>Rosa Mª Fon</w:t>
      </w:r>
      <w:r w:rsidR="00D53108">
        <w:rPr>
          <w:sz w:val="24"/>
          <w:szCs w:val="24"/>
        </w:rPr>
        <w:t>t</w:t>
      </w:r>
      <w:r w:rsidRPr="00BF1251">
        <w:rPr>
          <w:sz w:val="24"/>
          <w:szCs w:val="24"/>
        </w:rPr>
        <w:t xml:space="preserve"> Villanueva</w:t>
      </w:r>
    </w:p>
    <w:p w14:paraId="76E8885E" w14:textId="1441847C" w:rsidR="006F03A3" w:rsidRPr="00BF1251" w:rsidRDefault="00BD4625" w:rsidP="00AF4A63">
      <w:pPr>
        <w:spacing w:after="0"/>
        <w:rPr>
          <w:sz w:val="24"/>
          <w:szCs w:val="24"/>
        </w:rPr>
      </w:pPr>
      <w:r>
        <w:rPr>
          <w:sz w:val="24"/>
          <w:szCs w:val="24"/>
        </w:rPr>
        <w:t>Adela Picazo Oñate</w:t>
      </w:r>
    </w:p>
    <w:p w14:paraId="51C480BF" w14:textId="753B008E" w:rsidR="006F03A3" w:rsidRDefault="006F03A3" w:rsidP="00AF4A63">
      <w:pPr>
        <w:spacing w:after="0"/>
        <w:rPr>
          <w:sz w:val="24"/>
          <w:szCs w:val="24"/>
        </w:rPr>
      </w:pPr>
      <w:r w:rsidRPr="00BF1251">
        <w:rPr>
          <w:sz w:val="24"/>
          <w:szCs w:val="24"/>
        </w:rPr>
        <w:t>Julia Sánchez Córdoba</w:t>
      </w:r>
    </w:p>
    <w:p w14:paraId="73914D1B" w14:textId="05D12021" w:rsidR="00BA0ECD" w:rsidRPr="00BF1251" w:rsidRDefault="00BA0ECD" w:rsidP="00AF4A63">
      <w:pPr>
        <w:spacing w:after="0"/>
        <w:rPr>
          <w:sz w:val="24"/>
          <w:szCs w:val="24"/>
        </w:rPr>
      </w:pPr>
      <w:r>
        <w:rPr>
          <w:sz w:val="24"/>
          <w:szCs w:val="24"/>
        </w:rPr>
        <w:t>Mª Pilar Zaera Francisco</w:t>
      </w:r>
    </w:p>
    <w:sectPr w:rsidR="00BA0ECD" w:rsidRPr="00BF1251" w:rsidSect="00BD4625">
      <w:headerReference w:type="even" r:id="rId8"/>
      <w:headerReference w:type="default" r:id="rId9"/>
      <w:headerReference w:type="first" r:id="rId10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FD5D79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43B7C5F3" w:rsidR="002C7410" w:rsidRDefault="00FD5D79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FD5D79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D0567"/>
    <w:rsid w:val="00207F91"/>
    <w:rsid w:val="0022010C"/>
    <w:rsid w:val="00227A33"/>
    <w:rsid w:val="00256C5E"/>
    <w:rsid w:val="00287B07"/>
    <w:rsid w:val="002C25D0"/>
    <w:rsid w:val="002C7410"/>
    <w:rsid w:val="0030576B"/>
    <w:rsid w:val="003A6EDB"/>
    <w:rsid w:val="003C1D51"/>
    <w:rsid w:val="003D6090"/>
    <w:rsid w:val="003E6AD9"/>
    <w:rsid w:val="00450803"/>
    <w:rsid w:val="004A7DDB"/>
    <w:rsid w:val="004B1E6E"/>
    <w:rsid w:val="00574B36"/>
    <w:rsid w:val="00577270"/>
    <w:rsid w:val="005E712C"/>
    <w:rsid w:val="00600A65"/>
    <w:rsid w:val="006A3FAB"/>
    <w:rsid w:val="006B0C28"/>
    <w:rsid w:val="006C46E6"/>
    <w:rsid w:val="006E1501"/>
    <w:rsid w:val="006F03A3"/>
    <w:rsid w:val="006F30D5"/>
    <w:rsid w:val="00726617"/>
    <w:rsid w:val="0073071E"/>
    <w:rsid w:val="00752425"/>
    <w:rsid w:val="00762FD4"/>
    <w:rsid w:val="0078466A"/>
    <w:rsid w:val="00807B03"/>
    <w:rsid w:val="008565F8"/>
    <w:rsid w:val="008A6C3B"/>
    <w:rsid w:val="008E00B5"/>
    <w:rsid w:val="00935B18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C10408"/>
    <w:rsid w:val="00C14BB6"/>
    <w:rsid w:val="00C569FA"/>
    <w:rsid w:val="00D31672"/>
    <w:rsid w:val="00D4143C"/>
    <w:rsid w:val="00D53108"/>
    <w:rsid w:val="00E576E0"/>
    <w:rsid w:val="00F44041"/>
    <w:rsid w:val="00F94D1C"/>
    <w:rsid w:val="00FB1789"/>
    <w:rsid w:val="00FC1924"/>
    <w:rsid w:val="00FD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9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cam.upv.es/web/equipo_ficha.aspx?id=1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m.upv.es/web/equipo_ficha.aspx?id=29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2</TotalTime>
  <Pages>2</Pages>
  <Words>322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2025-03-28T20:47:00Z</dcterms:created>
  <dcterms:modified xsi:type="dcterms:W3CDTF">2025-05-30T17:37:00Z</dcterms:modified>
</cp:coreProperties>
</file>